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A6D75" w14:textId="3F7C867F" w:rsidR="007B48A4" w:rsidRPr="002E1F99" w:rsidRDefault="007B48A4" w:rsidP="002E1F99">
      <w:pPr>
        <w:pStyle w:val="Titolo1"/>
        <w:tabs>
          <w:tab w:val="left" w:pos="3969"/>
        </w:tabs>
        <w:jc w:val="both"/>
        <w:rPr>
          <w:rStyle w:val="Nessuno"/>
          <w:b/>
        </w:rPr>
      </w:pPr>
      <w:r w:rsidRPr="002E1F99">
        <w:rPr>
          <w:rStyle w:val="Nessuno"/>
          <w:rFonts w:asciiTheme="minorHAnsi" w:hAnsiTheme="minorHAnsi" w:cstheme="minorHAnsi"/>
          <w:b/>
        </w:rPr>
        <w:t>Alleg</w:t>
      </w:r>
      <w:r w:rsidRPr="002E1F99">
        <w:rPr>
          <w:rStyle w:val="Nessuno"/>
          <w:b/>
        </w:rPr>
        <w:t>ato A</w:t>
      </w:r>
      <w:r w:rsidR="005605F2" w:rsidRPr="002E1F99">
        <w:rPr>
          <w:rStyle w:val="Nessuno"/>
          <w:b/>
        </w:rPr>
        <w:t xml:space="preserve"> </w:t>
      </w:r>
      <w:r w:rsidR="00EB274E" w:rsidRPr="002E1F99">
        <w:rPr>
          <w:rStyle w:val="Nessuno"/>
          <w:b/>
        </w:rPr>
        <w:t>Domanda</w:t>
      </w:r>
      <w:r w:rsidR="000113A7" w:rsidRPr="002E1F99">
        <w:rPr>
          <w:rStyle w:val="Nessuno"/>
          <w:b/>
        </w:rPr>
        <w:t xml:space="preserve"> di partecipazione</w:t>
      </w:r>
    </w:p>
    <w:p w14:paraId="78DA6D76" w14:textId="77777777" w:rsidR="00DD2B27" w:rsidRPr="00377650" w:rsidRDefault="00DD2B27" w:rsidP="007B48A4">
      <w:pPr>
        <w:ind w:left="5664"/>
        <w:rPr>
          <w:rStyle w:val="Nessuno"/>
          <w:rFonts w:asciiTheme="minorHAnsi" w:hAnsiTheme="minorHAnsi" w:cstheme="minorHAnsi"/>
        </w:rPr>
      </w:pPr>
    </w:p>
    <w:p w14:paraId="78DA6D77" w14:textId="77777777" w:rsidR="007B48A4" w:rsidRPr="002E1F99" w:rsidRDefault="00610F8C" w:rsidP="002E1F99">
      <w:pPr>
        <w:pStyle w:val="Titolo1"/>
        <w:tabs>
          <w:tab w:val="left" w:pos="3969"/>
        </w:tabs>
        <w:jc w:val="right"/>
        <w:rPr>
          <w:rStyle w:val="Nessuno"/>
          <w:rFonts w:asciiTheme="minorHAnsi" w:hAnsiTheme="minorHAnsi" w:cstheme="minorHAnsi"/>
          <w:b/>
        </w:rPr>
      </w:pPr>
      <w:r w:rsidRPr="002E1F99">
        <w:rPr>
          <w:rStyle w:val="Nessuno"/>
          <w:rFonts w:asciiTheme="minorHAnsi" w:hAnsiTheme="minorHAnsi" w:cstheme="minorHAnsi"/>
          <w:b/>
        </w:rPr>
        <w:t>Spett.le Sviluppo Campania S.p.A.</w:t>
      </w:r>
    </w:p>
    <w:p w14:paraId="78DA6D78" w14:textId="04A64CDC" w:rsidR="007B48A4" w:rsidRPr="002E1F99" w:rsidRDefault="00DD2B27" w:rsidP="002E1F99">
      <w:pPr>
        <w:pStyle w:val="Titolo1"/>
        <w:tabs>
          <w:tab w:val="left" w:pos="3969"/>
        </w:tabs>
        <w:jc w:val="right"/>
        <w:rPr>
          <w:rStyle w:val="Nessuno"/>
          <w:rFonts w:asciiTheme="minorHAnsi" w:hAnsiTheme="minorHAnsi" w:cstheme="minorHAnsi"/>
          <w:b/>
        </w:rPr>
      </w:pPr>
      <w:r w:rsidRPr="002E1F99">
        <w:rPr>
          <w:rStyle w:val="Nessuno"/>
          <w:rFonts w:asciiTheme="minorHAnsi" w:hAnsiTheme="minorHAnsi" w:cstheme="minorHAnsi"/>
          <w:b/>
        </w:rPr>
        <w:tab/>
        <w:t>sviluppocampania@legalmail.it</w:t>
      </w:r>
    </w:p>
    <w:p w14:paraId="78DA6D79" w14:textId="77777777" w:rsidR="00DD2B27" w:rsidRDefault="00DD2B27" w:rsidP="007B48A4">
      <w:pPr>
        <w:spacing w:line="360" w:lineRule="auto"/>
        <w:jc w:val="center"/>
        <w:rPr>
          <w:rStyle w:val="Nessuno"/>
          <w:rFonts w:asciiTheme="minorHAnsi" w:hAnsiTheme="minorHAnsi" w:cstheme="minorHAnsi"/>
          <w:b/>
          <w:bCs/>
        </w:rPr>
      </w:pPr>
    </w:p>
    <w:p w14:paraId="0E7183BD" w14:textId="4648098F" w:rsidR="008E4CEC" w:rsidRPr="00AA448A" w:rsidRDefault="007B48A4" w:rsidP="005B3616">
      <w:pPr>
        <w:pStyle w:val="Titolo1"/>
        <w:tabs>
          <w:tab w:val="left" w:pos="3969"/>
        </w:tabs>
        <w:spacing w:after="480"/>
        <w:jc w:val="both"/>
        <w:rPr>
          <w:rFonts w:cs="Calibri"/>
          <w:color w:val="000000"/>
        </w:rPr>
      </w:pPr>
      <w:r w:rsidRPr="00377650">
        <w:rPr>
          <w:rStyle w:val="Nessuno"/>
          <w:rFonts w:asciiTheme="minorHAnsi" w:hAnsiTheme="minorHAnsi" w:cstheme="minorHAnsi"/>
          <w:b/>
          <w:bCs/>
        </w:rPr>
        <w:t xml:space="preserve">DOMANDA DI PARTECIPAZIONE </w:t>
      </w:r>
      <w:r w:rsidR="008E4CEC" w:rsidRPr="008E4CEC">
        <w:rPr>
          <w:rStyle w:val="Nessuno"/>
          <w:rFonts w:asciiTheme="minorHAnsi" w:hAnsiTheme="minorHAnsi" w:cstheme="minorHAnsi"/>
          <w:b/>
          <w:bCs/>
        </w:rPr>
        <w:t xml:space="preserve">PER IL CONFERIMENTO DELL’INCARICO PROFESSIONALE DI MEDICO COMPETENTE AI SENSI DEL D.LGS N. 81/2008 E </w:t>
      </w:r>
      <w:proofErr w:type="gramStart"/>
      <w:r w:rsidR="008E4CEC" w:rsidRPr="008E4CEC">
        <w:rPr>
          <w:rStyle w:val="Nessuno"/>
          <w:rFonts w:asciiTheme="minorHAnsi" w:hAnsiTheme="minorHAnsi" w:cstheme="minorHAnsi"/>
          <w:b/>
          <w:bCs/>
        </w:rPr>
        <w:t>S.M.I..</w:t>
      </w:r>
      <w:proofErr w:type="gramEnd"/>
    </w:p>
    <w:p w14:paraId="11637ED9" w14:textId="488ABB3A" w:rsidR="00D87766" w:rsidRDefault="007B48A4" w:rsidP="007B48A4">
      <w:pPr>
        <w:spacing w:line="360" w:lineRule="auto"/>
        <w:rPr>
          <w:rStyle w:val="Nessuno"/>
          <w:rFonts w:asciiTheme="minorHAnsi" w:hAnsiTheme="minorHAnsi" w:cstheme="minorHAnsi"/>
        </w:rPr>
      </w:pPr>
      <w:r w:rsidRPr="00377650">
        <w:rPr>
          <w:rStyle w:val="Nessuno"/>
          <w:rFonts w:asciiTheme="minorHAnsi" w:hAnsiTheme="minorHAnsi" w:cstheme="minorHAnsi"/>
        </w:rPr>
        <w:t xml:space="preserve">Il/la sottoscritto/a </w:t>
      </w:r>
      <w:r w:rsidR="00C07176" w:rsidRPr="00377650">
        <w:rPr>
          <w:rStyle w:val="Nessuno"/>
          <w:rFonts w:asciiTheme="minorHAnsi" w:hAnsiTheme="minorHAnsi" w:cstheme="minorHAnsi"/>
        </w:rPr>
        <w:t>________________________________</w:t>
      </w:r>
      <w:r w:rsidR="00DD2B27" w:rsidRPr="00377650">
        <w:rPr>
          <w:rStyle w:val="Nessuno"/>
          <w:rFonts w:asciiTheme="minorHAnsi" w:hAnsiTheme="minorHAnsi" w:cstheme="minorHAnsi"/>
        </w:rPr>
        <w:t xml:space="preserve">, nato/a </w:t>
      </w:r>
      <w:r w:rsidRPr="00377650">
        <w:rPr>
          <w:rStyle w:val="Nessuno"/>
          <w:rFonts w:asciiTheme="minorHAnsi" w:hAnsiTheme="minorHAnsi" w:cstheme="minorHAnsi"/>
        </w:rPr>
        <w:t xml:space="preserve"> ________</w:t>
      </w:r>
      <w:r w:rsidR="00C07176">
        <w:rPr>
          <w:rStyle w:val="Nessuno"/>
          <w:rFonts w:asciiTheme="minorHAnsi" w:hAnsiTheme="minorHAnsi" w:cstheme="minorHAnsi"/>
        </w:rPr>
        <w:t>_______</w:t>
      </w:r>
      <w:r w:rsidRPr="00377650">
        <w:rPr>
          <w:rStyle w:val="Nessuno"/>
          <w:rFonts w:asciiTheme="minorHAnsi" w:hAnsiTheme="minorHAnsi" w:cstheme="minorHAnsi"/>
        </w:rPr>
        <w:t>(_</w:t>
      </w:r>
      <w:r w:rsidR="00C07176">
        <w:rPr>
          <w:rStyle w:val="Nessuno"/>
          <w:rFonts w:asciiTheme="minorHAnsi" w:hAnsiTheme="minorHAnsi" w:cstheme="minorHAnsi"/>
        </w:rPr>
        <w:t>_</w:t>
      </w:r>
      <w:r w:rsidRPr="00377650">
        <w:rPr>
          <w:rStyle w:val="Nessuno"/>
          <w:rFonts w:asciiTheme="minorHAnsi" w:hAnsiTheme="minorHAnsi" w:cstheme="minorHAnsi"/>
        </w:rPr>
        <w:t xml:space="preserve">____) il </w:t>
      </w:r>
      <w:r w:rsidR="00C07176">
        <w:rPr>
          <w:rStyle w:val="Nessuno"/>
          <w:rFonts w:asciiTheme="minorHAnsi" w:hAnsiTheme="minorHAnsi" w:cstheme="minorHAnsi"/>
        </w:rPr>
        <w:t>___/___/______</w:t>
      </w:r>
      <w:r w:rsidRPr="00377650">
        <w:rPr>
          <w:rStyle w:val="Nessuno"/>
          <w:rFonts w:asciiTheme="minorHAnsi" w:hAnsiTheme="minorHAnsi" w:cstheme="minorHAnsi"/>
        </w:rPr>
        <w:t>, C</w:t>
      </w:r>
      <w:r w:rsidR="00545BF6">
        <w:rPr>
          <w:rStyle w:val="Nessuno"/>
          <w:rFonts w:asciiTheme="minorHAnsi" w:hAnsiTheme="minorHAnsi" w:cstheme="minorHAnsi"/>
        </w:rPr>
        <w:t>.</w:t>
      </w:r>
      <w:r w:rsidRPr="00377650">
        <w:rPr>
          <w:rStyle w:val="Nessuno"/>
          <w:rFonts w:asciiTheme="minorHAnsi" w:hAnsiTheme="minorHAnsi" w:cstheme="minorHAnsi"/>
        </w:rPr>
        <w:t>F</w:t>
      </w:r>
      <w:r w:rsidR="00545BF6">
        <w:rPr>
          <w:rStyle w:val="Nessuno"/>
          <w:rFonts w:asciiTheme="minorHAnsi" w:hAnsiTheme="minorHAnsi" w:cstheme="minorHAnsi"/>
        </w:rPr>
        <w:t>.</w:t>
      </w:r>
      <w:r w:rsidRPr="00377650">
        <w:rPr>
          <w:rStyle w:val="Nessuno"/>
          <w:rFonts w:asciiTheme="minorHAnsi" w:hAnsiTheme="minorHAnsi" w:cstheme="minorHAnsi"/>
        </w:rPr>
        <w:t xml:space="preserve"> </w:t>
      </w:r>
      <w:r w:rsidR="00C07176">
        <w:rPr>
          <w:rStyle w:val="Nessuno"/>
          <w:rFonts w:asciiTheme="minorHAnsi" w:hAnsiTheme="minorHAnsi" w:cstheme="minorHAnsi"/>
        </w:rPr>
        <w:t>|__|__|__|__|__|__|__|__|__|__|__|__|__|__|__|</w:t>
      </w:r>
      <w:r w:rsidRPr="00377650">
        <w:rPr>
          <w:rStyle w:val="Nessuno"/>
          <w:rFonts w:asciiTheme="minorHAnsi" w:hAnsiTheme="minorHAnsi" w:cstheme="minorHAnsi"/>
        </w:rPr>
        <w:t>,</w:t>
      </w:r>
      <w:r w:rsidR="00FD292F">
        <w:rPr>
          <w:rStyle w:val="Nessuno"/>
          <w:rFonts w:asciiTheme="minorHAnsi" w:hAnsiTheme="minorHAnsi" w:cstheme="minorHAnsi"/>
        </w:rPr>
        <w:t xml:space="preserve"> </w:t>
      </w:r>
      <w:r w:rsidRPr="00377650">
        <w:rPr>
          <w:rStyle w:val="Nessuno"/>
          <w:rFonts w:asciiTheme="minorHAnsi" w:hAnsiTheme="minorHAnsi" w:cstheme="minorHAnsi"/>
        </w:rPr>
        <w:t>cittadinanza _____</w:t>
      </w:r>
      <w:r w:rsidR="00C07176">
        <w:rPr>
          <w:rStyle w:val="Nessuno"/>
          <w:rFonts w:asciiTheme="minorHAnsi" w:hAnsiTheme="minorHAnsi" w:cstheme="minorHAnsi"/>
        </w:rPr>
        <w:t>___</w:t>
      </w:r>
      <w:r w:rsidRPr="00377650">
        <w:rPr>
          <w:rStyle w:val="Nessuno"/>
          <w:rFonts w:asciiTheme="minorHAnsi" w:hAnsiTheme="minorHAnsi" w:cstheme="minorHAnsi"/>
        </w:rPr>
        <w:t xml:space="preserve">_________________residente a </w:t>
      </w:r>
      <w:r w:rsidR="00C07176" w:rsidRPr="00377650">
        <w:rPr>
          <w:rStyle w:val="Nessuno"/>
          <w:rFonts w:asciiTheme="minorHAnsi" w:hAnsiTheme="minorHAnsi" w:cstheme="minorHAnsi"/>
        </w:rPr>
        <w:t>________</w:t>
      </w:r>
      <w:r w:rsidR="00C07176">
        <w:rPr>
          <w:rStyle w:val="Nessuno"/>
          <w:rFonts w:asciiTheme="minorHAnsi" w:hAnsiTheme="minorHAnsi" w:cstheme="minorHAnsi"/>
        </w:rPr>
        <w:t>________</w:t>
      </w:r>
      <w:r w:rsidR="00C07176" w:rsidRPr="00377650">
        <w:rPr>
          <w:rStyle w:val="Nessuno"/>
          <w:rFonts w:asciiTheme="minorHAnsi" w:hAnsiTheme="minorHAnsi" w:cstheme="minorHAnsi"/>
        </w:rPr>
        <w:t xml:space="preserve"> (_</w:t>
      </w:r>
      <w:r w:rsidR="00C07176">
        <w:rPr>
          <w:rStyle w:val="Nessuno"/>
          <w:rFonts w:asciiTheme="minorHAnsi" w:hAnsiTheme="minorHAnsi" w:cstheme="minorHAnsi"/>
        </w:rPr>
        <w:t>_</w:t>
      </w:r>
      <w:r w:rsidR="00C07176" w:rsidRPr="00377650">
        <w:rPr>
          <w:rStyle w:val="Nessuno"/>
          <w:rFonts w:asciiTheme="minorHAnsi" w:hAnsiTheme="minorHAnsi" w:cstheme="minorHAnsi"/>
        </w:rPr>
        <w:t>____)</w:t>
      </w:r>
      <w:r w:rsidRPr="00377650">
        <w:rPr>
          <w:rStyle w:val="Nessuno"/>
          <w:rFonts w:asciiTheme="minorHAnsi" w:hAnsiTheme="minorHAnsi" w:cstheme="minorHAnsi"/>
        </w:rPr>
        <w:t xml:space="preserve"> in Via</w:t>
      </w:r>
      <w:r w:rsidR="00C07176">
        <w:rPr>
          <w:rStyle w:val="Nessuno"/>
          <w:rFonts w:asciiTheme="minorHAnsi" w:hAnsiTheme="minorHAnsi" w:cstheme="minorHAnsi"/>
        </w:rPr>
        <w:t>/Piazza</w:t>
      </w:r>
      <w:r w:rsidRPr="00377650">
        <w:rPr>
          <w:rStyle w:val="Nessuno"/>
          <w:rFonts w:asciiTheme="minorHAnsi" w:hAnsiTheme="minorHAnsi" w:cstheme="minorHAnsi"/>
        </w:rPr>
        <w:t xml:space="preserve"> ___________________________</w:t>
      </w:r>
      <w:r w:rsidR="00DD2B27" w:rsidRPr="00377650">
        <w:rPr>
          <w:rStyle w:val="Nessuno"/>
          <w:rFonts w:asciiTheme="minorHAnsi" w:hAnsiTheme="minorHAnsi" w:cstheme="minorHAnsi"/>
        </w:rPr>
        <w:t xml:space="preserve"> n° ______, </w:t>
      </w:r>
      <w:proofErr w:type="spellStart"/>
      <w:r w:rsidRPr="00377650">
        <w:rPr>
          <w:rStyle w:val="Nessuno"/>
          <w:rFonts w:asciiTheme="minorHAnsi" w:hAnsiTheme="minorHAnsi" w:cstheme="minorHAnsi"/>
        </w:rPr>
        <w:t>Pec</w:t>
      </w:r>
      <w:proofErr w:type="spellEnd"/>
      <w:r w:rsidR="00D70FFE">
        <w:rPr>
          <w:rStyle w:val="Nessuno"/>
          <w:rFonts w:asciiTheme="minorHAnsi" w:hAnsiTheme="minorHAnsi" w:cstheme="minorHAnsi"/>
        </w:rPr>
        <w:t xml:space="preserve"> </w:t>
      </w:r>
      <w:r w:rsidR="00D87766">
        <w:rPr>
          <w:rStyle w:val="Nessuno"/>
          <w:rFonts w:asciiTheme="minorHAnsi" w:hAnsiTheme="minorHAnsi" w:cstheme="minorHAnsi"/>
        </w:rPr>
        <w:t xml:space="preserve">                   </w:t>
      </w:r>
      <w:r w:rsidR="00D70FFE">
        <w:rPr>
          <w:rStyle w:val="Nessuno"/>
          <w:rFonts w:asciiTheme="minorHAnsi" w:hAnsiTheme="minorHAnsi" w:cstheme="minorHAnsi"/>
        </w:rPr>
        <w:t>_</w:t>
      </w:r>
      <w:r w:rsidRPr="00377650">
        <w:rPr>
          <w:rStyle w:val="Nessuno"/>
          <w:rFonts w:asciiTheme="minorHAnsi" w:hAnsiTheme="minorHAnsi" w:cstheme="minorHAnsi"/>
        </w:rPr>
        <w:t>________________</w:t>
      </w:r>
      <w:r w:rsidR="00C07176">
        <w:rPr>
          <w:rStyle w:val="Nessuno"/>
          <w:rFonts w:asciiTheme="minorHAnsi" w:hAnsiTheme="minorHAnsi" w:cstheme="minorHAnsi"/>
        </w:rPr>
        <w:t>@_____________</w:t>
      </w:r>
      <w:r w:rsidR="00D70FFE">
        <w:rPr>
          <w:rStyle w:val="Nessuno"/>
          <w:rFonts w:asciiTheme="minorHAnsi" w:hAnsiTheme="minorHAnsi" w:cstheme="minorHAnsi"/>
        </w:rPr>
        <w:t>__</w:t>
      </w:r>
      <w:r w:rsidR="00D87766">
        <w:rPr>
          <w:rStyle w:val="Nessuno"/>
          <w:rFonts w:asciiTheme="minorHAnsi" w:hAnsiTheme="minorHAnsi" w:cstheme="minorHAnsi"/>
        </w:rPr>
        <w:t xml:space="preserve">___ </w:t>
      </w:r>
    </w:p>
    <w:p w14:paraId="75BD16B7" w14:textId="708404BA" w:rsidR="00C07176" w:rsidRDefault="00DD2B27" w:rsidP="007B48A4">
      <w:pPr>
        <w:spacing w:line="360" w:lineRule="auto"/>
        <w:rPr>
          <w:rStyle w:val="Nessuno"/>
          <w:rFonts w:asciiTheme="minorHAnsi" w:hAnsiTheme="minorHAnsi" w:cstheme="minorHAnsi"/>
        </w:rPr>
      </w:pPr>
      <w:r w:rsidRPr="00377650">
        <w:rPr>
          <w:rStyle w:val="Nessuno"/>
          <w:rFonts w:asciiTheme="minorHAnsi" w:hAnsiTheme="minorHAnsi" w:cstheme="minorHAnsi"/>
        </w:rPr>
        <w:t>e</w:t>
      </w:r>
      <w:r w:rsidR="00C07176">
        <w:rPr>
          <w:rStyle w:val="Nessuno"/>
          <w:rFonts w:asciiTheme="minorHAnsi" w:hAnsiTheme="minorHAnsi" w:cstheme="minorHAnsi"/>
        </w:rPr>
        <w:t>-</w:t>
      </w:r>
      <w:r w:rsidRPr="00377650">
        <w:rPr>
          <w:rStyle w:val="Nessuno"/>
          <w:rFonts w:asciiTheme="minorHAnsi" w:hAnsiTheme="minorHAnsi" w:cstheme="minorHAnsi"/>
        </w:rPr>
        <w:t>mail</w:t>
      </w:r>
      <w:r w:rsidR="00D87766">
        <w:rPr>
          <w:rStyle w:val="Nessuno"/>
          <w:rFonts w:asciiTheme="minorHAnsi" w:hAnsiTheme="minorHAnsi" w:cstheme="minorHAnsi"/>
        </w:rPr>
        <w:t xml:space="preserve">      </w:t>
      </w:r>
      <w:r w:rsidR="00C07176" w:rsidRPr="00377650">
        <w:rPr>
          <w:rStyle w:val="Nessuno"/>
          <w:rFonts w:asciiTheme="minorHAnsi" w:hAnsiTheme="minorHAnsi" w:cstheme="minorHAnsi"/>
        </w:rPr>
        <w:t>_________________</w:t>
      </w:r>
      <w:r w:rsidR="00C07176">
        <w:rPr>
          <w:rStyle w:val="Nessuno"/>
          <w:rFonts w:asciiTheme="minorHAnsi" w:hAnsiTheme="minorHAnsi" w:cstheme="minorHAnsi"/>
        </w:rPr>
        <w:t>@____________</w:t>
      </w:r>
      <w:proofErr w:type="spellStart"/>
      <w:r w:rsidR="00C07176">
        <w:rPr>
          <w:rStyle w:val="Nessuno"/>
          <w:rFonts w:asciiTheme="minorHAnsi" w:hAnsiTheme="minorHAnsi" w:cstheme="minorHAnsi"/>
        </w:rPr>
        <w:t>c</w:t>
      </w:r>
      <w:r w:rsidR="00C07176" w:rsidRPr="00377650">
        <w:rPr>
          <w:rStyle w:val="Nessuno"/>
          <w:rFonts w:asciiTheme="minorHAnsi" w:hAnsiTheme="minorHAnsi" w:cstheme="minorHAnsi"/>
        </w:rPr>
        <w:t>ell</w:t>
      </w:r>
      <w:proofErr w:type="spellEnd"/>
      <w:r w:rsidR="00C07176" w:rsidRPr="00377650">
        <w:rPr>
          <w:rStyle w:val="Nessuno"/>
          <w:rFonts w:asciiTheme="minorHAnsi" w:hAnsiTheme="minorHAnsi" w:cstheme="minorHAnsi"/>
        </w:rPr>
        <w:t>. ______________,</w:t>
      </w:r>
    </w:p>
    <w:p w14:paraId="69B34110" w14:textId="77777777" w:rsidR="005346A1" w:rsidRDefault="005346A1" w:rsidP="005346A1">
      <w:pPr>
        <w:jc w:val="center"/>
      </w:pPr>
    </w:p>
    <w:p w14:paraId="083F1F68" w14:textId="24E39EF0" w:rsidR="005346A1" w:rsidRDefault="005346A1" w:rsidP="005346A1">
      <w:pPr>
        <w:jc w:val="center"/>
        <w:rPr>
          <w:b/>
          <w:bCs/>
        </w:rPr>
      </w:pPr>
      <w:r w:rsidRPr="005346A1">
        <w:rPr>
          <w:b/>
          <w:bCs/>
        </w:rPr>
        <w:t>CHIEDE</w:t>
      </w:r>
    </w:p>
    <w:p w14:paraId="4B5530BB" w14:textId="77777777" w:rsidR="007A5DAA" w:rsidRPr="005346A1" w:rsidRDefault="007A5DAA" w:rsidP="005346A1">
      <w:pPr>
        <w:jc w:val="center"/>
        <w:rPr>
          <w:b/>
          <w:bCs/>
        </w:rPr>
      </w:pPr>
    </w:p>
    <w:p w14:paraId="78A4855C" w14:textId="1E3B6415" w:rsidR="005346A1" w:rsidRDefault="005346A1" w:rsidP="005346A1">
      <w:r w:rsidRPr="00405FBC">
        <w:t>di partecipare alla procedura comparativa per il conferimento dell’incarico professionale di Medico Competente per Sviluppo Campania S.p.A.</w:t>
      </w:r>
    </w:p>
    <w:p w14:paraId="677B2D8D" w14:textId="77777777" w:rsidR="007A5DAA" w:rsidRPr="00405FBC" w:rsidRDefault="007A5DAA" w:rsidP="005346A1"/>
    <w:p w14:paraId="2212C8C2" w14:textId="75078616" w:rsidR="00B36702" w:rsidRPr="00EF16AF" w:rsidRDefault="005346A1" w:rsidP="00B36702">
      <w:r w:rsidRPr="00EF16AF">
        <w:t xml:space="preserve">A tal fine, </w:t>
      </w:r>
      <w:r w:rsidR="00B36702" w:rsidRPr="00EF16AF">
        <w:t xml:space="preserve">consapevole delle responsabilità penali previste dall’art. 76 del D.P.R. 445/2000, ai sensi </w:t>
      </w:r>
    </w:p>
    <w:p w14:paraId="50A6B160" w14:textId="2C90EEDC" w:rsidR="003F78E5" w:rsidRPr="00EF16AF" w:rsidRDefault="005346A1" w:rsidP="005346A1">
      <w:r w:rsidRPr="00EF16AF">
        <w:t xml:space="preserve">ai sensi degli artt. 46 e 47 del D.P.R. </w:t>
      </w:r>
      <w:r w:rsidR="00B36702" w:rsidRPr="00EF16AF">
        <w:t>445/2000,</w:t>
      </w:r>
    </w:p>
    <w:p w14:paraId="5A9D1D8C" w14:textId="715E7B22" w:rsidR="005346A1" w:rsidRPr="00EF16AF" w:rsidRDefault="005346A1" w:rsidP="003F78E5">
      <w:pPr>
        <w:jc w:val="center"/>
      </w:pPr>
      <w:r w:rsidRPr="00EF16AF">
        <w:t>dichiara:</w:t>
      </w:r>
    </w:p>
    <w:p w14:paraId="3936244D" w14:textId="08E4A480" w:rsidR="003F78E5" w:rsidRPr="00EF16AF" w:rsidRDefault="005346A1" w:rsidP="005346A1">
      <w:r w:rsidRPr="00EF16AF">
        <w:t>□ di essere in posse</w:t>
      </w:r>
      <w:r w:rsidR="003F78E5" w:rsidRPr="00EF16AF">
        <w:t>sso della cittadinanza italiana;</w:t>
      </w:r>
    </w:p>
    <w:p w14:paraId="5B7A8095" w14:textId="77777777" w:rsidR="003F78E5" w:rsidRPr="00EF16AF" w:rsidRDefault="005346A1" w:rsidP="005346A1">
      <w:r w:rsidRPr="00EF16AF">
        <w:t xml:space="preserve">o </w:t>
      </w:r>
    </w:p>
    <w:p w14:paraId="6745E2ED" w14:textId="77777777" w:rsidR="003F78E5" w:rsidRPr="00EF16AF" w:rsidRDefault="003F78E5" w:rsidP="005346A1">
      <w:r w:rsidRPr="00EF16AF">
        <w:t>□ di essere cittadino/a di uno Stato membro dell’Unione Europea (Stato: __________________)</w:t>
      </w:r>
    </w:p>
    <w:p w14:paraId="588358E7" w14:textId="32D06627" w:rsidR="005346A1" w:rsidRPr="00EF16AF" w:rsidRDefault="003F78E5" w:rsidP="003F78E5">
      <w:pPr>
        <w:ind w:left="426" w:hanging="426"/>
        <w:jc w:val="left"/>
      </w:pPr>
      <w:r w:rsidRPr="00EF16AF">
        <w:t xml:space="preserve">  (Requisiti aggiuntivi per i cittadini UE - art. 3 D.P.C.M. 7 febbraio 1994, n. 174)</w:t>
      </w:r>
      <w:r w:rsidRPr="00EF16AF">
        <w:br/>
        <w:t>□ di godere dei diritti civili e politici nello Stato di appartenenza;</w:t>
      </w:r>
      <w:r w:rsidRPr="00EF16AF">
        <w:br/>
        <w:t>□ di possedere un’adeguata conoscenza della lingua italiana parlata e scritta</w:t>
      </w:r>
      <w:r w:rsidR="005346A1" w:rsidRPr="00EF16AF">
        <w:t>;</w:t>
      </w:r>
    </w:p>
    <w:p w14:paraId="76F36B1F" w14:textId="77777777" w:rsidR="003F78E5" w:rsidRPr="00EF16AF" w:rsidRDefault="003F78E5" w:rsidP="005346A1"/>
    <w:p w14:paraId="41F675FA" w14:textId="05A3C619" w:rsidR="005346A1" w:rsidRPr="00EF16AF" w:rsidRDefault="005346A1" w:rsidP="005346A1">
      <w:r w:rsidRPr="00EF16AF">
        <w:t>□ di godere dei diritti civili e politici;</w:t>
      </w:r>
    </w:p>
    <w:p w14:paraId="23B47EE1" w14:textId="77777777" w:rsidR="00014E52" w:rsidRPr="00EF16AF" w:rsidRDefault="00014E52" w:rsidP="005346A1"/>
    <w:p w14:paraId="2718CC6B" w14:textId="5B2C1054" w:rsidR="005346A1" w:rsidRPr="00EF16AF" w:rsidRDefault="005346A1" w:rsidP="005346A1">
      <w:r w:rsidRPr="00EF16AF">
        <w:t>□ di essere iscritto/a all’Ordine dei Medici Chirurghi e degli Odontoiatri della Provincia di _________ n. __________;</w:t>
      </w:r>
    </w:p>
    <w:p w14:paraId="09A8A1E1" w14:textId="47F672B9" w:rsidR="00B36702" w:rsidRPr="00EF16AF" w:rsidRDefault="00B36702" w:rsidP="00AF701C">
      <w:pPr>
        <w:ind w:left="142" w:hanging="142"/>
      </w:pPr>
      <w:r w:rsidRPr="00EF16AF">
        <w:t>□ di non aver riportato condanne penali definitive, né procedimenti penali o amministrativi in corso che, secondo la normativa vigente, ostino o impediscano il conferimento o lo svolgimento di incarichi o prestazioni professionali in favore di pubbliche amministrazioni o di società a controllo pubblico</w:t>
      </w:r>
      <w:r w:rsidR="00014E52" w:rsidRPr="00EF16AF">
        <w:t>;</w:t>
      </w:r>
    </w:p>
    <w:p w14:paraId="4CD921A0" w14:textId="0422B7B5" w:rsidR="00014E52" w:rsidRPr="00014E52" w:rsidRDefault="00014E52" w:rsidP="00014E52">
      <w:pPr>
        <w:ind w:left="142" w:hanging="142"/>
      </w:pPr>
      <w:r w:rsidRPr="00EF16AF">
        <w:t>□ di non aver riportato negli Stati esteri condanne penali o altri provvedimenti sanzionatori per fattispecie</w:t>
      </w:r>
      <w:r w:rsidRPr="00014E52">
        <w:t xml:space="preserve"> corrispondenti a quelle che comporterebbero, secondo la legge italiana, la perdita dei citati requisiti generali;</w:t>
      </w:r>
    </w:p>
    <w:p w14:paraId="7EF70AA6" w14:textId="77777777" w:rsidR="00014E52" w:rsidRPr="00014E52" w:rsidRDefault="00014E52" w:rsidP="00AF701C">
      <w:pPr>
        <w:ind w:left="142" w:hanging="142"/>
        <w:rPr>
          <w:highlight w:val="cyan"/>
        </w:rPr>
      </w:pPr>
    </w:p>
    <w:p w14:paraId="6DF0FB37" w14:textId="096D75D7" w:rsidR="005346A1" w:rsidRDefault="005346A1" w:rsidP="005346A1">
      <w:r w:rsidRPr="002F77BC">
        <w:t>□ di non essere destinatario di provvedimenti disciplinari da parte dell’Ordine professionale;</w:t>
      </w:r>
    </w:p>
    <w:p w14:paraId="50E26DC8" w14:textId="75259B9E" w:rsidR="005346A1" w:rsidRDefault="005346A1" w:rsidP="005346A1">
      <w:r w:rsidRPr="00405FBC">
        <w:t>□ di essere in possesso della laurea in Medicina e Chirurgia conseguita presso __________</w:t>
      </w:r>
      <w:proofErr w:type="gramStart"/>
      <w:r w:rsidRPr="00405FBC">
        <w:t>_</w:t>
      </w:r>
      <w:r w:rsidR="008C11D3">
        <w:t xml:space="preserve">  </w:t>
      </w:r>
      <w:r w:rsidRPr="00405FBC">
        <w:t>_</w:t>
      </w:r>
      <w:proofErr w:type="gramEnd"/>
      <w:r w:rsidRPr="00405FBC">
        <w:t>______________ in data __________ con voto __________;</w:t>
      </w:r>
    </w:p>
    <w:p w14:paraId="6B0F985B" w14:textId="77777777" w:rsidR="00014E52" w:rsidRDefault="00014E52" w:rsidP="005346A1"/>
    <w:p w14:paraId="64C37363" w14:textId="51DED74A" w:rsidR="00014E52" w:rsidRDefault="00014E52" w:rsidP="00014E52">
      <w:pPr>
        <w:tabs>
          <w:tab w:val="left" w:pos="3969"/>
        </w:tabs>
        <w:spacing w:after="200" w:line="276" w:lineRule="auto"/>
        <w:rPr>
          <w:rFonts w:cs="Calibri"/>
        </w:rPr>
      </w:pPr>
      <w:r w:rsidRPr="00405FBC">
        <w:lastRenderedPageBreak/>
        <w:t>□</w:t>
      </w:r>
      <w:r>
        <w:t xml:space="preserve"> di essere in </w:t>
      </w:r>
      <w:r w:rsidRPr="00014E52">
        <w:rPr>
          <w:rFonts w:cs="Calibri"/>
        </w:rPr>
        <w:t>possesso dei seguenti titoli o requisiti previsti dall'art. 38 del D.Lgs. 9 aprile 2008, n. 81 e successive modificazioni e integrazioni, per assumere le funzioni di medico competente</w:t>
      </w:r>
      <w:r w:rsidR="00D13726">
        <w:rPr>
          <w:rFonts w:cs="Calibri"/>
        </w:rPr>
        <w:t>, in particolare</w:t>
      </w:r>
      <w:r w:rsidRPr="00014E52">
        <w:rPr>
          <w:rFonts w:cs="Calibri"/>
        </w:rPr>
        <w:t>:</w:t>
      </w:r>
    </w:p>
    <w:p w14:paraId="7639895A" w14:textId="056D0882" w:rsidR="00014E52" w:rsidRPr="009C13EE" w:rsidRDefault="00D13726" w:rsidP="00284434">
      <w:pPr>
        <w:pStyle w:val="Paragrafoelenco"/>
        <w:numPr>
          <w:ilvl w:val="0"/>
          <w:numId w:val="51"/>
        </w:numPr>
        <w:tabs>
          <w:tab w:val="left" w:pos="3969"/>
        </w:tabs>
        <w:spacing w:after="200" w:line="276" w:lineRule="auto"/>
        <w:ind w:left="360" w:hanging="218"/>
        <w:rPr>
          <w:rFonts w:cs="Calibri"/>
        </w:rPr>
      </w:pPr>
      <w:r w:rsidRPr="009C13EE">
        <w:rPr>
          <w:rFonts w:cs="Calibri"/>
        </w:rPr>
        <w:t xml:space="preserve">specializzazione in </w:t>
      </w:r>
      <w:r w:rsidR="009C13EE" w:rsidRPr="009C13EE">
        <w:rPr>
          <w:rFonts w:cs="Calibri"/>
        </w:rPr>
        <w:t>(</w:t>
      </w:r>
      <w:r w:rsidRPr="009C13EE">
        <w:rPr>
          <w:rFonts w:cs="Calibri"/>
        </w:rPr>
        <w:t>Medicina del Lavoro o in Medicina Preventiva dei Lavoratori e Psicotecnica</w:t>
      </w:r>
      <w:r w:rsidR="009C13EE" w:rsidRPr="009C13EE">
        <w:rPr>
          <w:rFonts w:cs="Calibri"/>
        </w:rPr>
        <w:t>) _________________</w:t>
      </w:r>
      <w:r w:rsidRPr="009C13EE">
        <w:rPr>
          <w:rFonts w:cs="Calibri"/>
        </w:rPr>
        <w:t>,</w:t>
      </w:r>
      <w:r w:rsidR="001F1E84" w:rsidRPr="009C13EE">
        <w:rPr>
          <w:rFonts w:cs="Calibri"/>
        </w:rPr>
        <w:t xml:space="preserve"> conseguito presso _________________ in data ___________;</w:t>
      </w:r>
    </w:p>
    <w:p w14:paraId="24FAC90B" w14:textId="3F598E22" w:rsidR="00D13726" w:rsidRPr="009C13EE" w:rsidRDefault="00D13726" w:rsidP="00284434">
      <w:pPr>
        <w:pStyle w:val="Paragrafoelenco"/>
        <w:numPr>
          <w:ilvl w:val="0"/>
          <w:numId w:val="51"/>
        </w:numPr>
        <w:tabs>
          <w:tab w:val="left" w:pos="3969"/>
        </w:tabs>
        <w:spacing w:line="276" w:lineRule="auto"/>
        <w:ind w:left="360" w:hanging="218"/>
        <w:rPr>
          <w:rFonts w:cs="Calibri"/>
        </w:rPr>
      </w:pPr>
      <w:r>
        <w:t xml:space="preserve">di aver svolto le seguenti </w:t>
      </w:r>
      <w:r w:rsidRPr="009C13EE">
        <w:rPr>
          <w:rFonts w:ascii="Calibri" w:hAnsi="Calibri" w:cs="Calibri"/>
        </w:rPr>
        <w:t>docenz</w:t>
      </w:r>
      <w:r w:rsidRPr="009C13EE">
        <w:rPr>
          <w:rFonts w:cs="Calibri"/>
        </w:rPr>
        <w:t>e:</w:t>
      </w:r>
      <w:r w:rsidRPr="009C13EE">
        <w:rPr>
          <w:rFonts w:ascii="Calibri" w:hAnsi="Calibri" w:cs="Calibri"/>
        </w:rPr>
        <w:t xml:space="preserve"> </w:t>
      </w:r>
    </w:p>
    <w:p w14:paraId="73524156" w14:textId="38C2B9C9" w:rsidR="00D13726" w:rsidRDefault="009C13EE" w:rsidP="00284434">
      <w:pPr>
        <w:tabs>
          <w:tab w:val="left" w:pos="3969"/>
        </w:tabs>
        <w:spacing w:line="276" w:lineRule="auto"/>
        <w:ind w:left="567" w:hanging="218"/>
        <w:rPr>
          <w:rFonts w:cs="Calibri"/>
        </w:rPr>
      </w:pPr>
      <w:r>
        <w:rPr>
          <w:rFonts w:cs="Calibri"/>
        </w:rPr>
        <w:t xml:space="preserve">- </w:t>
      </w:r>
      <w:r w:rsidR="00D13726">
        <w:rPr>
          <w:rFonts w:cs="Calibri"/>
        </w:rPr>
        <w:t>presso ________________________ materia _____________________ dal_____ al__________</w:t>
      </w:r>
    </w:p>
    <w:p w14:paraId="2D2C00E6" w14:textId="77777777" w:rsidR="009C13EE" w:rsidRDefault="009C13EE" w:rsidP="00284434">
      <w:pPr>
        <w:tabs>
          <w:tab w:val="left" w:pos="3969"/>
        </w:tabs>
        <w:spacing w:after="200" w:line="276" w:lineRule="auto"/>
        <w:ind w:left="567" w:hanging="218"/>
        <w:rPr>
          <w:rFonts w:cs="Calibri"/>
        </w:rPr>
      </w:pPr>
      <w:r>
        <w:rPr>
          <w:rFonts w:cs="Calibri"/>
        </w:rPr>
        <w:t>- presso ________________________ materia _____________________ dal_____ al__________</w:t>
      </w:r>
    </w:p>
    <w:p w14:paraId="72C1F9AC" w14:textId="77777777" w:rsidR="009C13EE" w:rsidRDefault="009C13EE" w:rsidP="00284434">
      <w:pPr>
        <w:tabs>
          <w:tab w:val="left" w:pos="3969"/>
        </w:tabs>
        <w:spacing w:after="200" w:line="276" w:lineRule="auto"/>
        <w:ind w:left="567" w:hanging="218"/>
        <w:rPr>
          <w:rFonts w:cs="Calibri"/>
        </w:rPr>
      </w:pPr>
      <w:r>
        <w:rPr>
          <w:rFonts w:cs="Calibri"/>
        </w:rPr>
        <w:t>- presso ________________________ materia _____________________ dal_____ al__________</w:t>
      </w:r>
    </w:p>
    <w:p w14:paraId="7A963754" w14:textId="3FD22A9E" w:rsidR="009C13EE" w:rsidRDefault="009C13EE" w:rsidP="00284434">
      <w:pPr>
        <w:pStyle w:val="Paragrafoelenco"/>
        <w:numPr>
          <w:ilvl w:val="0"/>
          <w:numId w:val="52"/>
        </w:numPr>
        <w:tabs>
          <w:tab w:val="left" w:pos="3969"/>
        </w:tabs>
        <w:spacing w:line="276" w:lineRule="auto"/>
        <w:ind w:left="360" w:hanging="218"/>
      </w:pPr>
      <w:r>
        <w:t xml:space="preserve">di aver conseguito la </w:t>
      </w:r>
      <w:r w:rsidRPr="009C13EE">
        <w:rPr>
          <w:rFonts w:ascii="Calibri" w:hAnsi="Calibri" w:cs="Calibri"/>
        </w:rPr>
        <w:t>specializzazione</w:t>
      </w:r>
      <w:r w:rsidR="00284434">
        <w:rPr>
          <w:rFonts w:ascii="Calibri" w:hAnsi="Calibri" w:cs="Calibri"/>
        </w:rPr>
        <w:t xml:space="preserve"> in</w:t>
      </w:r>
      <w:r w:rsidRPr="009C13EE">
        <w:rPr>
          <w:rFonts w:cs="Calibri"/>
        </w:rPr>
        <w:t>:</w:t>
      </w:r>
    </w:p>
    <w:p w14:paraId="557F28C5" w14:textId="77777777" w:rsidR="005346A1" w:rsidRPr="00EF16AF" w:rsidRDefault="005346A1" w:rsidP="00284434">
      <w:pPr>
        <w:ind w:left="426"/>
      </w:pPr>
      <w:r w:rsidRPr="00405FBC">
        <w:t xml:space="preserve">□ </w:t>
      </w:r>
      <w:r w:rsidRPr="00EF16AF">
        <w:t>di essere iscritto/a nell’elenco nazionale dei Medici Competenti presso il Ministero della Salute;</w:t>
      </w:r>
    </w:p>
    <w:p w14:paraId="0A4C0109" w14:textId="77777777" w:rsidR="005346A1" w:rsidRPr="00EF16AF" w:rsidRDefault="005346A1" w:rsidP="00284434">
      <w:pPr>
        <w:ind w:left="426"/>
      </w:pPr>
      <w:r w:rsidRPr="00EF16AF">
        <w:t>□ di essere in regola con l’obbligo formativo ECM;</w:t>
      </w:r>
    </w:p>
    <w:p w14:paraId="20D0663A" w14:textId="77777777" w:rsidR="005346A1" w:rsidRPr="00EF16AF" w:rsidRDefault="005346A1" w:rsidP="00284434">
      <w:pPr>
        <w:ind w:left="426"/>
      </w:pPr>
      <w:r w:rsidRPr="00EF16AF">
        <w:t>□ di non trovarsi in situazioni di incompatibilità o conflitto di interessi ai sensi della normativa vigente;</w:t>
      </w:r>
    </w:p>
    <w:p w14:paraId="6B2795BF" w14:textId="302469CA" w:rsidR="002F77BC" w:rsidRPr="00EF16AF" w:rsidRDefault="005346A1" w:rsidP="00284434">
      <w:pPr>
        <w:spacing w:after="240" w:line="360" w:lineRule="auto"/>
        <w:ind w:left="426"/>
        <w:contextualSpacing w:val="0"/>
      </w:pPr>
      <w:r w:rsidRPr="00EF16AF">
        <w:t xml:space="preserve">□ di possedere esperienza professionale come Medico </w:t>
      </w:r>
      <w:r w:rsidR="00FF3FCF" w:rsidRPr="00EF16AF">
        <w:t>c</w:t>
      </w:r>
      <w:r w:rsidRPr="00EF16AF">
        <w:t xml:space="preserve">ompetente come dettagliato </w:t>
      </w:r>
      <w:r w:rsidR="002F77BC" w:rsidRPr="00EF16AF">
        <w:t>allegato</w:t>
      </w:r>
      <w:r w:rsidR="00284434" w:rsidRPr="00EF16AF">
        <w:t>.</w:t>
      </w:r>
      <w:r w:rsidR="002F77BC" w:rsidRPr="00EF16AF">
        <w:t xml:space="preserve"> </w:t>
      </w:r>
    </w:p>
    <w:p w14:paraId="591D25FA" w14:textId="79F88E4C" w:rsidR="005346A1" w:rsidRPr="00EF16AF" w:rsidRDefault="005346A1" w:rsidP="005346A1">
      <w:r w:rsidRPr="00EF16AF">
        <w:t>Allega alla presente domanda:</w:t>
      </w:r>
    </w:p>
    <w:p w14:paraId="344F4EF7" w14:textId="387CD33D" w:rsidR="00544EC8" w:rsidRPr="00EF16AF" w:rsidRDefault="00A40017" w:rsidP="00771A64">
      <w:pPr>
        <w:pStyle w:val="Paragrafoelenco"/>
        <w:numPr>
          <w:ilvl w:val="0"/>
          <w:numId w:val="47"/>
        </w:numPr>
      </w:pPr>
      <w:r w:rsidRPr="00EF16AF">
        <w:t xml:space="preserve">Allegato B Informativa Trattamento Dati Personali, </w:t>
      </w:r>
      <w:r w:rsidR="00A7571D" w:rsidRPr="00EF16AF">
        <w:t xml:space="preserve">datato e </w:t>
      </w:r>
      <w:r w:rsidRPr="00EF16AF">
        <w:t>firmato digitalmente</w:t>
      </w:r>
      <w:r w:rsidR="00544EC8" w:rsidRPr="00EF16AF">
        <w:t>;</w:t>
      </w:r>
    </w:p>
    <w:p w14:paraId="4E46CAF3" w14:textId="4ED3F448" w:rsidR="005346A1" w:rsidRPr="00EF16AF" w:rsidRDefault="005346A1" w:rsidP="00771A64">
      <w:pPr>
        <w:pStyle w:val="Paragrafoelenco"/>
        <w:numPr>
          <w:ilvl w:val="0"/>
          <w:numId w:val="47"/>
        </w:numPr>
      </w:pPr>
      <w:r w:rsidRPr="00EF16AF">
        <w:t xml:space="preserve">Curriculum vitae et </w:t>
      </w:r>
      <w:proofErr w:type="spellStart"/>
      <w:r w:rsidRPr="00EF16AF">
        <w:t>studiorum</w:t>
      </w:r>
      <w:proofErr w:type="spellEnd"/>
      <w:r w:rsidRPr="00EF16AF">
        <w:t xml:space="preserve"> in formato europeo, datato e firmato digitalmente;</w:t>
      </w:r>
    </w:p>
    <w:p w14:paraId="0CE4B209" w14:textId="2C15ABBB" w:rsidR="005346A1" w:rsidRPr="00EF16AF" w:rsidRDefault="005346A1" w:rsidP="00771A64">
      <w:pPr>
        <w:pStyle w:val="Paragrafoelenco"/>
        <w:numPr>
          <w:ilvl w:val="0"/>
          <w:numId w:val="47"/>
        </w:numPr>
      </w:pPr>
      <w:r w:rsidRPr="00EF16AF">
        <w:t>Copia d</w:t>
      </w:r>
      <w:r w:rsidR="00B3656C" w:rsidRPr="00EF16AF">
        <w:t>el</w:t>
      </w:r>
      <w:r w:rsidRPr="00EF16AF">
        <w:t xml:space="preserve"> </w:t>
      </w:r>
      <w:r w:rsidR="00771A64" w:rsidRPr="00EF16AF">
        <w:t>D</w:t>
      </w:r>
      <w:r w:rsidRPr="00EF16AF">
        <w:t xml:space="preserve">ocumento di </w:t>
      </w:r>
      <w:r w:rsidR="00771A64" w:rsidRPr="00EF16AF">
        <w:t>I</w:t>
      </w:r>
      <w:r w:rsidRPr="00EF16AF">
        <w:t>dentità in corso di validità</w:t>
      </w:r>
      <w:r w:rsidR="00A7571D" w:rsidRPr="00EF16AF">
        <w:t xml:space="preserve"> e del </w:t>
      </w:r>
      <w:r w:rsidR="00771A64" w:rsidRPr="00EF16AF">
        <w:t>C</w:t>
      </w:r>
      <w:r w:rsidR="00A7571D" w:rsidRPr="00EF16AF">
        <w:t xml:space="preserve">odice </w:t>
      </w:r>
      <w:r w:rsidR="00771A64" w:rsidRPr="00EF16AF">
        <w:t>F</w:t>
      </w:r>
      <w:r w:rsidR="00A7571D" w:rsidRPr="00EF16AF">
        <w:t>iscale</w:t>
      </w:r>
      <w:r w:rsidRPr="00EF16AF">
        <w:t>;</w:t>
      </w:r>
    </w:p>
    <w:p w14:paraId="3C8EAA02" w14:textId="54E3EDAD" w:rsidR="005346A1" w:rsidRPr="00EF16AF" w:rsidRDefault="005346A1" w:rsidP="00771A64">
      <w:pPr>
        <w:pStyle w:val="Paragrafoelenco"/>
        <w:numPr>
          <w:ilvl w:val="0"/>
          <w:numId w:val="47"/>
        </w:numPr>
      </w:pPr>
      <w:r w:rsidRPr="00EF16AF">
        <w:t>Dichiarazioni sostitutive relative ai titoli posseduti;</w:t>
      </w:r>
    </w:p>
    <w:p w14:paraId="481CE50B" w14:textId="18044A7A" w:rsidR="005346A1" w:rsidRPr="00EF16AF" w:rsidRDefault="005346A1" w:rsidP="00771A64">
      <w:pPr>
        <w:pStyle w:val="Paragrafoelenco"/>
        <w:numPr>
          <w:ilvl w:val="0"/>
          <w:numId w:val="47"/>
        </w:numPr>
      </w:pPr>
      <w:r w:rsidRPr="00EF16AF">
        <w:t>Ogni altra documentazione utile ai fini della valutazione</w:t>
      </w:r>
      <w:r w:rsidR="002F77BC" w:rsidRPr="00EF16AF">
        <w:t>;</w:t>
      </w:r>
    </w:p>
    <w:p w14:paraId="489F28C3" w14:textId="744F44C7" w:rsidR="002F77BC" w:rsidRPr="00EF16AF" w:rsidRDefault="002F77BC" w:rsidP="00771A64">
      <w:pPr>
        <w:pStyle w:val="Paragrafoelenco"/>
        <w:numPr>
          <w:ilvl w:val="0"/>
          <w:numId w:val="47"/>
        </w:numPr>
      </w:pPr>
      <w:r w:rsidRPr="00EF16AF">
        <w:t xml:space="preserve">Allegato </w:t>
      </w:r>
      <w:r w:rsidR="00FA0027" w:rsidRPr="00EF16AF">
        <w:t>alla Domanda</w:t>
      </w:r>
      <w:r w:rsidRPr="00EF16AF">
        <w:t xml:space="preserve"> dettaglio esperienze professionali.</w:t>
      </w:r>
    </w:p>
    <w:p w14:paraId="178BBA6E" w14:textId="5491F13A" w:rsidR="005346A1" w:rsidRPr="00EF16AF" w:rsidRDefault="005346A1" w:rsidP="005346A1"/>
    <w:p w14:paraId="6A9DFD73" w14:textId="77777777" w:rsidR="008C11D3" w:rsidRPr="00E75517" w:rsidRDefault="008C11D3" w:rsidP="008C11D3">
      <w:pPr>
        <w:widowControl w:val="0"/>
        <w:autoSpaceDE w:val="0"/>
        <w:autoSpaceDN w:val="0"/>
        <w:ind w:right="228"/>
        <w:rPr>
          <w:rFonts w:ascii="Segoe UI Emoji" w:eastAsia="Arial" w:hAnsi="Segoe UI Emoji" w:cs="Arial"/>
          <w:sz w:val="21"/>
          <w:szCs w:val="21"/>
        </w:rPr>
      </w:pPr>
      <w:r w:rsidRPr="00EF16AF">
        <w:rPr>
          <w:rFonts w:ascii="Segoe UI Emoji" w:eastAsia="Arial" w:hAnsi="Segoe UI Emoji" w:cs="Arial"/>
          <w:sz w:val="21"/>
          <w:szCs w:val="21"/>
        </w:rPr>
        <w:t>Il/la sottoscritto/a, inoltre, si impegna a fornire ogni utile documento richiesto ed a comunicare eventuali</w:t>
      </w:r>
      <w:r w:rsidRPr="00EF16AF">
        <w:rPr>
          <w:rFonts w:ascii="Segoe UI Emoji" w:eastAsia="Arial" w:hAnsi="Segoe UI Emoji" w:cs="Arial"/>
          <w:spacing w:val="1"/>
          <w:sz w:val="21"/>
          <w:szCs w:val="21"/>
        </w:rPr>
        <w:t xml:space="preserve"> </w:t>
      </w:r>
      <w:r w:rsidRPr="00EF16AF">
        <w:rPr>
          <w:rFonts w:ascii="Segoe UI Emoji" w:eastAsia="Arial" w:hAnsi="Segoe UI Emoji" w:cs="Arial"/>
          <w:sz w:val="21"/>
          <w:szCs w:val="21"/>
        </w:rPr>
        <w:t>cambiamenti</w:t>
      </w:r>
      <w:r w:rsidRPr="00EF16AF">
        <w:rPr>
          <w:rFonts w:ascii="Segoe UI Emoji" w:eastAsia="Arial" w:hAnsi="Segoe UI Emoji" w:cs="Arial"/>
          <w:spacing w:val="1"/>
          <w:sz w:val="21"/>
          <w:szCs w:val="21"/>
        </w:rPr>
        <w:t xml:space="preserve"> </w:t>
      </w:r>
      <w:r w:rsidRPr="00EF16AF">
        <w:rPr>
          <w:rFonts w:ascii="Segoe UI Emoji" w:eastAsia="Arial" w:hAnsi="Segoe UI Emoji" w:cs="Arial"/>
          <w:sz w:val="21"/>
          <w:szCs w:val="21"/>
        </w:rPr>
        <w:t>di</w:t>
      </w:r>
      <w:r w:rsidRPr="00EF16AF">
        <w:rPr>
          <w:rFonts w:ascii="Segoe UI Emoji" w:eastAsia="Arial" w:hAnsi="Segoe UI Emoji" w:cs="Arial"/>
          <w:spacing w:val="1"/>
          <w:sz w:val="21"/>
          <w:szCs w:val="21"/>
        </w:rPr>
        <w:t xml:space="preserve"> </w:t>
      </w:r>
      <w:r w:rsidRPr="00EF16AF">
        <w:rPr>
          <w:rFonts w:ascii="Segoe UI Emoji" w:eastAsia="Arial" w:hAnsi="Segoe UI Emoji" w:cs="Arial"/>
          <w:sz w:val="21"/>
          <w:szCs w:val="21"/>
        </w:rPr>
        <w:t>indirizzo</w:t>
      </w:r>
      <w:r w:rsidRPr="00EF16AF">
        <w:rPr>
          <w:rFonts w:ascii="Segoe UI Emoji" w:eastAsia="Arial" w:hAnsi="Segoe UI Emoji" w:cs="Arial"/>
          <w:spacing w:val="1"/>
          <w:sz w:val="21"/>
          <w:szCs w:val="21"/>
        </w:rPr>
        <w:t xml:space="preserve"> </w:t>
      </w:r>
      <w:r w:rsidRPr="00EF16AF">
        <w:rPr>
          <w:rFonts w:ascii="Segoe UI Emoji" w:eastAsia="Arial" w:hAnsi="Segoe UI Emoji" w:cs="Arial"/>
          <w:sz w:val="21"/>
          <w:szCs w:val="21"/>
        </w:rPr>
        <w:t>o</w:t>
      </w:r>
      <w:r w:rsidRPr="00EF16AF">
        <w:rPr>
          <w:rFonts w:ascii="Segoe UI Emoji" w:eastAsia="Arial" w:hAnsi="Segoe UI Emoji" w:cs="Arial"/>
          <w:spacing w:val="1"/>
          <w:sz w:val="21"/>
          <w:szCs w:val="21"/>
        </w:rPr>
        <w:t xml:space="preserve"> </w:t>
      </w:r>
      <w:r w:rsidRPr="00EF16AF">
        <w:rPr>
          <w:rFonts w:ascii="Segoe UI Emoji" w:eastAsia="Arial" w:hAnsi="Segoe UI Emoji" w:cs="Arial"/>
          <w:sz w:val="21"/>
          <w:szCs w:val="21"/>
        </w:rPr>
        <w:t>recapito</w:t>
      </w:r>
      <w:r w:rsidRPr="00EF16AF">
        <w:rPr>
          <w:rFonts w:ascii="Segoe UI Emoji" w:eastAsia="Arial" w:hAnsi="Segoe UI Emoji" w:cs="Arial"/>
          <w:spacing w:val="1"/>
          <w:sz w:val="21"/>
          <w:szCs w:val="21"/>
        </w:rPr>
        <w:t xml:space="preserve"> </w:t>
      </w:r>
      <w:r w:rsidRPr="00EF16AF">
        <w:rPr>
          <w:rFonts w:ascii="Segoe UI Emoji" w:eastAsia="Arial" w:hAnsi="Segoe UI Emoji" w:cs="Arial"/>
          <w:sz w:val="21"/>
          <w:szCs w:val="21"/>
        </w:rPr>
        <w:t>telefonico,</w:t>
      </w:r>
      <w:r w:rsidRPr="00EF16AF">
        <w:rPr>
          <w:rFonts w:ascii="Segoe UI Emoji" w:eastAsia="Arial" w:hAnsi="Segoe UI Emoji" w:cs="Arial"/>
          <w:spacing w:val="1"/>
          <w:sz w:val="21"/>
          <w:szCs w:val="21"/>
        </w:rPr>
        <w:t xml:space="preserve"> </w:t>
      </w:r>
      <w:r w:rsidRPr="00EF16AF">
        <w:rPr>
          <w:rFonts w:ascii="Segoe UI Emoji" w:eastAsia="Arial" w:hAnsi="Segoe UI Emoji" w:cs="Arial"/>
          <w:sz w:val="21"/>
          <w:szCs w:val="21"/>
        </w:rPr>
        <w:t>sollevando</w:t>
      </w:r>
      <w:r w:rsidRPr="00EF16AF">
        <w:rPr>
          <w:rFonts w:ascii="Segoe UI Emoji" w:eastAsia="Arial" w:hAnsi="Segoe UI Emoji" w:cs="Arial"/>
          <w:spacing w:val="1"/>
          <w:sz w:val="21"/>
          <w:szCs w:val="21"/>
        </w:rPr>
        <w:t xml:space="preserve"> </w:t>
      </w:r>
      <w:r w:rsidRPr="00EF16AF">
        <w:rPr>
          <w:rFonts w:ascii="Segoe UI Emoji" w:eastAsia="Arial" w:hAnsi="Segoe UI Emoji" w:cs="Arial"/>
          <w:sz w:val="21"/>
          <w:szCs w:val="21"/>
        </w:rPr>
        <w:t>Sviluppo</w:t>
      </w:r>
      <w:r w:rsidRPr="00EF16AF">
        <w:rPr>
          <w:rFonts w:ascii="Segoe UI Emoji" w:eastAsia="Arial" w:hAnsi="Segoe UI Emoji" w:cs="Arial"/>
          <w:spacing w:val="1"/>
          <w:sz w:val="21"/>
          <w:szCs w:val="21"/>
        </w:rPr>
        <w:t xml:space="preserve"> </w:t>
      </w:r>
      <w:r w:rsidRPr="00EF16AF">
        <w:rPr>
          <w:rFonts w:ascii="Segoe UI Emoji" w:eastAsia="Arial" w:hAnsi="Segoe UI Emoji" w:cs="Arial"/>
          <w:sz w:val="21"/>
          <w:szCs w:val="21"/>
        </w:rPr>
        <w:t>Campania</w:t>
      </w:r>
      <w:r w:rsidRPr="00EF16AF">
        <w:rPr>
          <w:rFonts w:ascii="Segoe UI Emoji" w:eastAsia="Arial" w:hAnsi="Segoe UI Emoji" w:cs="Arial"/>
          <w:spacing w:val="1"/>
          <w:sz w:val="21"/>
          <w:szCs w:val="21"/>
        </w:rPr>
        <w:t xml:space="preserve"> </w:t>
      </w:r>
      <w:r w:rsidRPr="00EF16AF">
        <w:rPr>
          <w:rFonts w:ascii="Segoe UI Emoji" w:eastAsia="Arial" w:hAnsi="Segoe UI Emoji" w:cs="Arial"/>
          <w:sz w:val="21"/>
          <w:szCs w:val="21"/>
        </w:rPr>
        <w:t>spa</w:t>
      </w:r>
      <w:r w:rsidRPr="00EF16AF">
        <w:rPr>
          <w:rFonts w:ascii="Segoe UI Emoji" w:eastAsia="Arial" w:hAnsi="Segoe UI Emoji" w:cs="Arial"/>
          <w:spacing w:val="1"/>
          <w:sz w:val="21"/>
          <w:szCs w:val="21"/>
        </w:rPr>
        <w:t xml:space="preserve"> </w:t>
      </w:r>
      <w:r w:rsidRPr="00EF16AF">
        <w:rPr>
          <w:rFonts w:ascii="Segoe UI Emoji" w:eastAsia="Arial" w:hAnsi="Segoe UI Emoji" w:cs="Arial"/>
          <w:sz w:val="21"/>
          <w:szCs w:val="21"/>
        </w:rPr>
        <w:t>da</w:t>
      </w:r>
      <w:r w:rsidRPr="00EF16AF">
        <w:rPr>
          <w:rFonts w:ascii="Segoe UI Emoji" w:eastAsia="Arial" w:hAnsi="Segoe UI Emoji" w:cs="Arial"/>
          <w:spacing w:val="1"/>
          <w:sz w:val="21"/>
          <w:szCs w:val="21"/>
        </w:rPr>
        <w:t xml:space="preserve"> </w:t>
      </w:r>
      <w:r w:rsidRPr="00EF16AF">
        <w:rPr>
          <w:rFonts w:ascii="Segoe UI Emoji" w:eastAsia="Arial" w:hAnsi="Segoe UI Emoji" w:cs="Arial"/>
          <w:sz w:val="21"/>
          <w:szCs w:val="21"/>
        </w:rPr>
        <w:t>ogni</w:t>
      </w:r>
      <w:r w:rsidRPr="00EF16AF">
        <w:rPr>
          <w:rFonts w:ascii="Segoe UI Emoji" w:eastAsia="Arial" w:hAnsi="Segoe UI Emoji" w:cs="Arial"/>
          <w:spacing w:val="1"/>
          <w:sz w:val="21"/>
          <w:szCs w:val="21"/>
        </w:rPr>
        <w:t xml:space="preserve"> </w:t>
      </w:r>
      <w:r w:rsidRPr="00EF16AF">
        <w:rPr>
          <w:rFonts w:ascii="Segoe UI Emoji" w:eastAsia="Arial" w:hAnsi="Segoe UI Emoji" w:cs="Arial"/>
          <w:sz w:val="21"/>
          <w:szCs w:val="21"/>
        </w:rPr>
        <w:t>responsabilità nel caso di dispersione di corrispondenza dipendente da inesatte indicazioni o da</w:t>
      </w:r>
      <w:r w:rsidRPr="00EF16AF">
        <w:rPr>
          <w:rFonts w:ascii="Segoe UI Emoji" w:eastAsia="Arial" w:hAnsi="Segoe UI Emoji" w:cs="Arial"/>
          <w:spacing w:val="1"/>
          <w:sz w:val="21"/>
          <w:szCs w:val="21"/>
        </w:rPr>
        <w:t xml:space="preserve"> </w:t>
      </w:r>
      <w:r w:rsidRPr="00EF16AF">
        <w:rPr>
          <w:rFonts w:ascii="Segoe UI Emoji" w:eastAsia="Arial" w:hAnsi="Segoe UI Emoji" w:cs="Arial"/>
          <w:sz w:val="21"/>
          <w:szCs w:val="21"/>
        </w:rPr>
        <w:t>mancata</w:t>
      </w:r>
      <w:r w:rsidRPr="00EF16AF">
        <w:rPr>
          <w:rFonts w:ascii="Segoe UI Emoji" w:eastAsia="Arial" w:hAnsi="Segoe UI Emoji" w:cs="Arial"/>
          <w:spacing w:val="-3"/>
          <w:sz w:val="21"/>
          <w:szCs w:val="21"/>
        </w:rPr>
        <w:t xml:space="preserve"> </w:t>
      </w:r>
      <w:r w:rsidRPr="00EF16AF">
        <w:rPr>
          <w:rFonts w:ascii="Segoe UI Emoji" w:eastAsia="Arial" w:hAnsi="Segoe UI Emoji" w:cs="Arial"/>
          <w:sz w:val="21"/>
          <w:szCs w:val="21"/>
        </w:rPr>
        <w:t>comunicazione dei cambiamenti</w:t>
      </w:r>
      <w:r w:rsidRPr="00EF16AF">
        <w:rPr>
          <w:rFonts w:ascii="Segoe UI Emoji" w:eastAsia="Arial" w:hAnsi="Segoe UI Emoji" w:cs="Arial"/>
          <w:spacing w:val="-1"/>
          <w:sz w:val="21"/>
          <w:szCs w:val="21"/>
        </w:rPr>
        <w:t xml:space="preserve"> </w:t>
      </w:r>
      <w:r w:rsidRPr="00EF16AF">
        <w:rPr>
          <w:rFonts w:ascii="Segoe UI Emoji" w:eastAsia="Arial" w:hAnsi="Segoe UI Emoji" w:cs="Arial"/>
          <w:sz w:val="21"/>
          <w:szCs w:val="21"/>
        </w:rPr>
        <w:t>di recapito.</w:t>
      </w:r>
    </w:p>
    <w:p w14:paraId="1D3AE6B1" w14:textId="77777777" w:rsidR="00FF6EA8" w:rsidRDefault="00FF6EA8" w:rsidP="005346A1"/>
    <w:p w14:paraId="6F09EB8A" w14:textId="7DE03414" w:rsidR="008C11D3" w:rsidRPr="00405FBC" w:rsidRDefault="00FF6EA8" w:rsidP="005346A1">
      <w:r w:rsidRPr="00405FBC">
        <w:t>Il/La sottoscritto/a autorizza il trattamento dei dati personali ai sensi del Regolamento (UE) 2016/679 (GDPR) e del D.Lgs. 196/2003 e s.m.i. per le finalità connesse alla presente procedura.</w:t>
      </w:r>
    </w:p>
    <w:p w14:paraId="667BC2DC" w14:textId="77777777" w:rsidR="005346A1" w:rsidRPr="00405FBC" w:rsidRDefault="005346A1" w:rsidP="005346A1">
      <w:r w:rsidRPr="00405FBC">
        <w:br/>
        <w:t>Luogo e data: __________________________</w:t>
      </w:r>
    </w:p>
    <w:p w14:paraId="7498CC54" w14:textId="77777777" w:rsidR="007A5DAA" w:rsidRDefault="007A5DAA" w:rsidP="005346A1"/>
    <w:p w14:paraId="34EF54E7" w14:textId="5861C4BD" w:rsidR="005346A1" w:rsidRPr="00405FBC" w:rsidRDefault="005346A1" w:rsidP="005346A1">
      <w:r w:rsidRPr="00405FBC">
        <w:t>Firma digitale: __________________________</w:t>
      </w:r>
    </w:p>
    <w:p w14:paraId="427D9794" w14:textId="77777777" w:rsidR="00692D4E" w:rsidRDefault="00692D4E" w:rsidP="00344919">
      <w:pPr>
        <w:spacing w:line="360" w:lineRule="auto"/>
        <w:ind w:left="426"/>
        <w:rPr>
          <w:rFonts w:cstheme="minorHAnsi"/>
        </w:rPr>
      </w:pPr>
    </w:p>
    <w:p w14:paraId="0691F332" w14:textId="77777777" w:rsidR="00910CD3" w:rsidRDefault="00910CD3" w:rsidP="00344919">
      <w:pPr>
        <w:ind w:left="426" w:firstLine="708"/>
        <w:rPr>
          <w:rFonts w:asciiTheme="minorHAnsi" w:hAnsiTheme="minorHAnsi" w:cstheme="minorHAnsi"/>
        </w:rPr>
      </w:pPr>
    </w:p>
    <w:p w14:paraId="78DA6D9B" w14:textId="77777777" w:rsidR="00892434" w:rsidRDefault="00892434" w:rsidP="009967CB"/>
    <w:p w14:paraId="78DA6D9C" w14:textId="77777777" w:rsidR="00B5011A" w:rsidRPr="009967CB" w:rsidRDefault="00B5011A" w:rsidP="009967CB"/>
    <w:sectPr w:rsidR="00B5011A" w:rsidRPr="009967CB" w:rsidSect="009D558A">
      <w:headerReference w:type="default" r:id="rId11"/>
      <w:pgSz w:w="11906" w:h="16838"/>
      <w:pgMar w:top="2155" w:right="1134" w:bottom="1701" w:left="1134" w:header="567" w:footer="344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2376A" w14:textId="77777777" w:rsidR="00A87856" w:rsidRDefault="00A87856" w:rsidP="006263F6">
      <w:r>
        <w:separator/>
      </w:r>
    </w:p>
  </w:endnote>
  <w:endnote w:type="continuationSeparator" w:id="0">
    <w:p w14:paraId="3F7DDE25" w14:textId="77777777" w:rsidR="00A87856" w:rsidRDefault="00A87856" w:rsidP="00626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6DF81F-A76F-48D1-AC6D-F5739C84BEEA}"/>
    <w:embedBold r:id="rId2" w:fontKey="{71EAF662-8110-48D9-9042-B941F5C9FFB5}"/>
    <w:embedItalic r:id="rId3" w:fontKey="{3F55B69C-2F60-429B-A9E8-01A7817638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4" w:subsetted="1" w:fontKey="{DF78CD97-C371-4059-A567-4E3E5A09DB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05CAC" w14:textId="77777777" w:rsidR="00A87856" w:rsidRDefault="00A87856" w:rsidP="006263F6">
      <w:r>
        <w:separator/>
      </w:r>
    </w:p>
  </w:footnote>
  <w:footnote w:type="continuationSeparator" w:id="0">
    <w:p w14:paraId="77420582" w14:textId="77777777" w:rsidR="00A87856" w:rsidRDefault="00A87856" w:rsidP="00626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A6DA1" w14:textId="77777777" w:rsidR="006263F6" w:rsidRDefault="00CB1137" w:rsidP="00CB1137">
    <w:pPr>
      <w:pStyle w:val="Intestazione"/>
      <w:jc w:val="center"/>
    </w:pPr>
    <w:r w:rsidRPr="00CB1137">
      <w:rPr>
        <w:noProof/>
        <w:lang w:eastAsia="it-IT"/>
      </w:rPr>
      <w:drawing>
        <wp:inline distT="0" distB="0" distL="0" distR="0" wp14:anchorId="78DA6DA2" wp14:editId="78DA6DA3">
          <wp:extent cx="1709420" cy="523875"/>
          <wp:effectExtent l="19050" t="0" r="5080" b="0"/>
          <wp:docPr id="1" name="Immagine 1" descr="C:\Users\ndecaro\Documents\SVILUPPO CAMPANIA 2018\SVILUPPO CAMPANIA1\SCREENING_23maggio18\ScreeningdaVale07febb2018\Prod. edit. e prod. VIDEO\loghi SVIC e REG\logo SvilCampan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:\Users\ndecaro\Documents\SVILUPPO CAMPANIA 2018\SVILUPPO CAMPANIA1\SCREENING_23maggio18\ScreeningdaVale07febb2018\Prod. edit. e prod. VIDEO\loghi SVIC e REG\logo SvilCampan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42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3124D"/>
    <w:multiLevelType w:val="hybridMultilevel"/>
    <w:tmpl w:val="7A5E0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67BC9"/>
    <w:multiLevelType w:val="hybridMultilevel"/>
    <w:tmpl w:val="54EEC7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409F2"/>
    <w:multiLevelType w:val="hybridMultilevel"/>
    <w:tmpl w:val="6AF84C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593EF8"/>
    <w:multiLevelType w:val="hybridMultilevel"/>
    <w:tmpl w:val="E6606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E31CE1"/>
    <w:multiLevelType w:val="hybridMultilevel"/>
    <w:tmpl w:val="546074D8"/>
    <w:lvl w:ilvl="0" w:tplc="E99EFA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 w:themeColor="accent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A6324"/>
    <w:multiLevelType w:val="hybridMultilevel"/>
    <w:tmpl w:val="4C501F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14583"/>
    <w:multiLevelType w:val="hybridMultilevel"/>
    <w:tmpl w:val="D7F0B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C271BA"/>
    <w:multiLevelType w:val="hybridMultilevel"/>
    <w:tmpl w:val="9FAAC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DE5CAA"/>
    <w:multiLevelType w:val="hybridMultilevel"/>
    <w:tmpl w:val="82B26ED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84C541D"/>
    <w:multiLevelType w:val="multilevel"/>
    <w:tmpl w:val="0410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97B427E"/>
    <w:multiLevelType w:val="hybridMultilevel"/>
    <w:tmpl w:val="8ECEDB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833D1"/>
    <w:multiLevelType w:val="hybridMultilevel"/>
    <w:tmpl w:val="13866A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D271A"/>
    <w:multiLevelType w:val="hybridMultilevel"/>
    <w:tmpl w:val="72CE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73238D"/>
    <w:multiLevelType w:val="hybridMultilevel"/>
    <w:tmpl w:val="0B00789C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873A5C9E">
      <w:start w:val="3"/>
      <w:numFmt w:val="bullet"/>
      <w:lvlText w:val="•"/>
      <w:lvlJc w:val="left"/>
      <w:pPr>
        <w:ind w:left="1854" w:hanging="708"/>
      </w:pPr>
      <w:rPr>
        <w:rFonts w:ascii="Calibri" w:eastAsiaTheme="minorEastAsia" w:hAnsi="Calibri" w:cs="Calibri" w:hint="default"/>
      </w:r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1E0611DD"/>
    <w:multiLevelType w:val="hybridMultilevel"/>
    <w:tmpl w:val="07AA6748"/>
    <w:lvl w:ilvl="0" w:tplc="BC1E638A">
      <w:start w:val="1"/>
      <w:numFmt w:val="bullet"/>
      <w:pStyle w:val="Frecciagrigia"/>
      <w:lvlText w:val="&gt;"/>
      <w:lvlJc w:val="left"/>
      <w:pPr>
        <w:ind w:left="720" w:hanging="360"/>
      </w:pPr>
      <w:rPr>
        <w:rFonts w:ascii="Arial" w:hAnsi="Arial" w:hint="default"/>
        <w:color w:val="A6A6A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1A2E22"/>
    <w:multiLevelType w:val="hybridMultilevel"/>
    <w:tmpl w:val="20D02A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6256E1"/>
    <w:multiLevelType w:val="hybridMultilevel"/>
    <w:tmpl w:val="7A8271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3D28BC"/>
    <w:multiLevelType w:val="hybridMultilevel"/>
    <w:tmpl w:val="C4A802CC"/>
    <w:lvl w:ilvl="0" w:tplc="0410000F">
      <w:start w:val="1"/>
      <w:numFmt w:val="decimal"/>
      <w:lvlText w:val="%1."/>
      <w:lvlJc w:val="left"/>
      <w:pPr>
        <w:ind w:left="1050" w:hanging="360"/>
      </w:pPr>
    </w:lvl>
    <w:lvl w:ilvl="1" w:tplc="04100019" w:tentative="1">
      <w:start w:val="1"/>
      <w:numFmt w:val="lowerLetter"/>
      <w:lvlText w:val="%2."/>
      <w:lvlJc w:val="left"/>
      <w:pPr>
        <w:ind w:left="1770" w:hanging="360"/>
      </w:pPr>
    </w:lvl>
    <w:lvl w:ilvl="2" w:tplc="0410001B" w:tentative="1">
      <w:start w:val="1"/>
      <w:numFmt w:val="lowerRoman"/>
      <w:lvlText w:val="%3."/>
      <w:lvlJc w:val="right"/>
      <w:pPr>
        <w:ind w:left="2490" w:hanging="180"/>
      </w:pPr>
    </w:lvl>
    <w:lvl w:ilvl="3" w:tplc="0410000F" w:tentative="1">
      <w:start w:val="1"/>
      <w:numFmt w:val="decimal"/>
      <w:lvlText w:val="%4."/>
      <w:lvlJc w:val="left"/>
      <w:pPr>
        <w:ind w:left="3210" w:hanging="360"/>
      </w:pPr>
    </w:lvl>
    <w:lvl w:ilvl="4" w:tplc="04100019" w:tentative="1">
      <w:start w:val="1"/>
      <w:numFmt w:val="lowerLetter"/>
      <w:lvlText w:val="%5."/>
      <w:lvlJc w:val="left"/>
      <w:pPr>
        <w:ind w:left="3930" w:hanging="360"/>
      </w:pPr>
    </w:lvl>
    <w:lvl w:ilvl="5" w:tplc="0410001B" w:tentative="1">
      <w:start w:val="1"/>
      <w:numFmt w:val="lowerRoman"/>
      <w:lvlText w:val="%6."/>
      <w:lvlJc w:val="right"/>
      <w:pPr>
        <w:ind w:left="4650" w:hanging="180"/>
      </w:pPr>
    </w:lvl>
    <w:lvl w:ilvl="6" w:tplc="0410000F" w:tentative="1">
      <w:start w:val="1"/>
      <w:numFmt w:val="decimal"/>
      <w:lvlText w:val="%7."/>
      <w:lvlJc w:val="left"/>
      <w:pPr>
        <w:ind w:left="5370" w:hanging="360"/>
      </w:pPr>
    </w:lvl>
    <w:lvl w:ilvl="7" w:tplc="04100019" w:tentative="1">
      <w:start w:val="1"/>
      <w:numFmt w:val="lowerLetter"/>
      <w:lvlText w:val="%8."/>
      <w:lvlJc w:val="left"/>
      <w:pPr>
        <w:ind w:left="6090" w:hanging="360"/>
      </w:pPr>
    </w:lvl>
    <w:lvl w:ilvl="8" w:tplc="0410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8" w15:restartNumberingAfterBreak="0">
    <w:nsid w:val="22BD7121"/>
    <w:multiLevelType w:val="hybridMultilevel"/>
    <w:tmpl w:val="824413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0B6670"/>
    <w:multiLevelType w:val="hybridMultilevel"/>
    <w:tmpl w:val="6680A4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0A23DE"/>
    <w:multiLevelType w:val="hybridMultilevel"/>
    <w:tmpl w:val="88DA8BA6"/>
    <w:lvl w:ilvl="0" w:tplc="D74E6B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165512"/>
    <w:multiLevelType w:val="hybridMultilevel"/>
    <w:tmpl w:val="E7F68F3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330986"/>
    <w:multiLevelType w:val="hybridMultilevel"/>
    <w:tmpl w:val="376444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493C66"/>
    <w:multiLevelType w:val="hybridMultilevel"/>
    <w:tmpl w:val="C25862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51746D"/>
    <w:multiLevelType w:val="hybridMultilevel"/>
    <w:tmpl w:val="876494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0A3CE9"/>
    <w:multiLevelType w:val="hybridMultilevel"/>
    <w:tmpl w:val="F710CA9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751186"/>
    <w:multiLevelType w:val="hybridMultilevel"/>
    <w:tmpl w:val="0E9CC38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33336E23"/>
    <w:multiLevelType w:val="hybridMultilevel"/>
    <w:tmpl w:val="B91E3E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1D3282"/>
    <w:multiLevelType w:val="hybridMultilevel"/>
    <w:tmpl w:val="DCD2E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282B40"/>
    <w:multiLevelType w:val="hybridMultilevel"/>
    <w:tmpl w:val="B72C9BFA"/>
    <w:lvl w:ilvl="0" w:tplc="2AE60C1A">
      <w:start w:val="1"/>
      <w:numFmt w:val="bullet"/>
      <w:pStyle w:val="Qgrigio"/>
      <w:lvlText w:val=""/>
      <w:lvlJc w:val="left"/>
      <w:pPr>
        <w:ind w:left="2149" w:hanging="360"/>
      </w:pPr>
      <w:rPr>
        <w:rFonts w:ascii="Wingdings" w:hAnsi="Wingdings" w:hint="default"/>
        <w:color w:val="808080"/>
      </w:rPr>
    </w:lvl>
    <w:lvl w:ilvl="1" w:tplc="0410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0" w15:restartNumberingAfterBreak="0">
    <w:nsid w:val="381962A6"/>
    <w:multiLevelType w:val="hybridMultilevel"/>
    <w:tmpl w:val="279254A2"/>
    <w:lvl w:ilvl="0" w:tplc="3F0E6E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B8435A"/>
    <w:multiLevelType w:val="hybridMultilevel"/>
    <w:tmpl w:val="1A5A5084"/>
    <w:lvl w:ilvl="0" w:tplc="0410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3DDB3E59"/>
    <w:multiLevelType w:val="hybridMultilevel"/>
    <w:tmpl w:val="380205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B0196D"/>
    <w:multiLevelType w:val="hybridMultilevel"/>
    <w:tmpl w:val="3A0C30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A91C23"/>
    <w:multiLevelType w:val="hybridMultilevel"/>
    <w:tmpl w:val="404E66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F43BDE"/>
    <w:multiLevelType w:val="hybridMultilevel"/>
    <w:tmpl w:val="03C88C0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900227"/>
    <w:multiLevelType w:val="hybridMultilevel"/>
    <w:tmpl w:val="63289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B91F2B"/>
    <w:multiLevelType w:val="hybridMultilevel"/>
    <w:tmpl w:val="DFC050D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4EEF65ED"/>
    <w:multiLevelType w:val="hybridMultilevel"/>
    <w:tmpl w:val="2800F5AA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18C3C6C"/>
    <w:multiLevelType w:val="hybridMultilevel"/>
    <w:tmpl w:val="7B2831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A93CB8"/>
    <w:multiLevelType w:val="hybridMultilevel"/>
    <w:tmpl w:val="54A833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DA2807"/>
    <w:multiLevelType w:val="hybridMultilevel"/>
    <w:tmpl w:val="999091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A07AF1"/>
    <w:multiLevelType w:val="hybridMultilevel"/>
    <w:tmpl w:val="A76A1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7DA7BE8"/>
    <w:multiLevelType w:val="hybridMultilevel"/>
    <w:tmpl w:val="A6B018E8"/>
    <w:lvl w:ilvl="0" w:tplc="BC081B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ED5104"/>
    <w:multiLevelType w:val="multilevel"/>
    <w:tmpl w:val="AAF87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8392E72"/>
    <w:multiLevelType w:val="hybridMultilevel"/>
    <w:tmpl w:val="04E8B1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527349"/>
    <w:multiLevelType w:val="hybridMultilevel"/>
    <w:tmpl w:val="2FE4C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834F13"/>
    <w:multiLevelType w:val="hybridMultilevel"/>
    <w:tmpl w:val="81483DD4"/>
    <w:lvl w:ilvl="0" w:tplc="037612F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0483A64"/>
    <w:multiLevelType w:val="hybridMultilevel"/>
    <w:tmpl w:val="2B16562C"/>
    <w:lvl w:ilvl="0" w:tplc="6EE858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F26EE8"/>
    <w:multiLevelType w:val="hybridMultilevel"/>
    <w:tmpl w:val="230A8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7472F8"/>
    <w:multiLevelType w:val="hybridMultilevel"/>
    <w:tmpl w:val="D6D650A6"/>
    <w:lvl w:ilvl="0" w:tplc="AB78AE7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/>
        <w:i w:val="0"/>
        <w:color w:val="666699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04347278">
    <w:abstractNumId w:val="9"/>
  </w:num>
  <w:num w:numId="2" w16cid:durableId="1779520674">
    <w:abstractNumId w:val="14"/>
  </w:num>
  <w:num w:numId="3" w16cid:durableId="1196772452">
    <w:abstractNumId w:val="29"/>
  </w:num>
  <w:num w:numId="4" w16cid:durableId="412818751">
    <w:abstractNumId w:val="1"/>
  </w:num>
  <w:num w:numId="5" w16cid:durableId="423310004">
    <w:abstractNumId w:val="5"/>
  </w:num>
  <w:num w:numId="6" w16cid:durableId="944196424">
    <w:abstractNumId w:val="19"/>
  </w:num>
  <w:num w:numId="7" w16cid:durableId="1525709731">
    <w:abstractNumId w:val="50"/>
  </w:num>
  <w:num w:numId="8" w16cid:durableId="1184977144">
    <w:abstractNumId w:val="6"/>
  </w:num>
  <w:num w:numId="9" w16cid:durableId="562064734">
    <w:abstractNumId w:val="41"/>
  </w:num>
  <w:num w:numId="10" w16cid:durableId="1486584413">
    <w:abstractNumId w:val="26"/>
  </w:num>
  <w:num w:numId="11" w16cid:durableId="26418409">
    <w:abstractNumId w:val="37"/>
  </w:num>
  <w:num w:numId="12" w16cid:durableId="1526944638">
    <w:abstractNumId w:val="8"/>
  </w:num>
  <w:num w:numId="13" w16cid:durableId="1744989818">
    <w:abstractNumId w:val="17"/>
  </w:num>
  <w:num w:numId="14" w16cid:durableId="773327574">
    <w:abstractNumId w:val="34"/>
  </w:num>
  <w:num w:numId="15" w16cid:durableId="760033420">
    <w:abstractNumId w:val="33"/>
  </w:num>
  <w:num w:numId="16" w16cid:durableId="440540965">
    <w:abstractNumId w:val="32"/>
  </w:num>
  <w:num w:numId="17" w16cid:durableId="2100715138">
    <w:abstractNumId w:val="40"/>
  </w:num>
  <w:num w:numId="18" w16cid:durableId="1764186396">
    <w:abstractNumId w:val="2"/>
  </w:num>
  <w:num w:numId="19" w16cid:durableId="2024820733">
    <w:abstractNumId w:val="42"/>
  </w:num>
  <w:num w:numId="20" w16cid:durableId="172452161">
    <w:abstractNumId w:val="3"/>
  </w:num>
  <w:num w:numId="21" w16cid:durableId="1943605806">
    <w:abstractNumId w:val="12"/>
  </w:num>
  <w:num w:numId="22" w16cid:durableId="1631279995">
    <w:abstractNumId w:val="16"/>
  </w:num>
  <w:num w:numId="23" w16cid:durableId="1124158442">
    <w:abstractNumId w:val="11"/>
  </w:num>
  <w:num w:numId="24" w16cid:durableId="1495757116">
    <w:abstractNumId w:val="7"/>
  </w:num>
  <w:num w:numId="25" w16cid:durableId="295189153">
    <w:abstractNumId w:val="49"/>
  </w:num>
  <w:num w:numId="26" w16cid:durableId="844825411">
    <w:abstractNumId w:val="13"/>
  </w:num>
  <w:num w:numId="27" w16cid:durableId="1713310640">
    <w:abstractNumId w:val="46"/>
  </w:num>
  <w:num w:numId="28" w16cid:durableId="958026300">
    <w:abstractNumId w:val="43"/>
  </w:num>
  <w:num w:numId="29" w16cid:durableId="2134520504">
    <w:abstractNumId w:val="20"/>
  </w:num>
  <w:num w:numId="30" w16cid:durableId="1836139938">
    <w:abstractNumId w:val="4"/>
  </w:num>
  <w:num w:numId="31" w16cid:durableId="818302198">
    <w:abstractNumId w:val="48"/>
  </w:num>
  <w:num w:numId="32" w16cid:durableId="1389644442">
    <w:abstractNumId w:val="30"/>
  </w:num>
  <w:num w:numId="33" w16cid:durableId="1072852973">
    <w:abstractNumId w:val="36"/>
  </w:num>
  <w:num w:numId="34" w16cid:durableId="545339666">
    <w:abstractNumId w:val="39"/>
  </w:num>
  <w:num w:numId="35" w16cid:durableId="1270888564">
    <w:abstractNumId w:val="21"/>
  </w:num>
  <w:num w:numId="36" w16cid:durableId="412900599">
    <w:abstractNumId w:val="0"/>
  </w:num>
  <w:num w:numId="37" w16cid:durableId="1925186081">
    <w:abstractNumId w:val="45"/>
  </w:num>
  <w:num w:numId="38" w16cid:durableId="1830974382">
    <w:abstractNumId w:val="28"/>
  </w:num>
  <w:num w:numId="39" w16cid:durableId="1500001909">
    <w:abstractNumId w:val="44"/>
  </w:num>
  <w:num w:numId="40" w16cid:durableId="1708292007">
    <w:abstractNumId w:val="31"/>
  </w:num>
  <w:num w:numId="41" w16cid:durableId="1216699038">
    <w:abstractNumId w:val="25"/>
  </w:num>
  <w:num w:numId="42" w16cid:durableId="1041326040">
    <w:abstractNumId w:val="15"/>
  </w:num>
  <w:num w:numId="43" w16cid:durableId="1971090696">
    <w:abstractNumId w:val="15"/>
  </w:num>
  <w:num w:numId="44" w16cid:durableId="1304887438">
    <w:abstractNumId w:val="24"/>
  </w:num>
  <w:num w:numId="45" w16cid:durableId="577641382">
    <w:abstractNumId w:val="10"/>
  </w:num>
  <w:num w:numId="46" w16cid:durableId="285045773">
    <w:abstractNumId w:val="18"/>
  </w:num>
  <w:num w:numId="47" w16cid:durableId="12995249">
    <w:abstractNumId w:val="22"/>
  </w:num>
  <w:num w:numId="48" w16cid:durableId="1064529854">
    <w:abstractNumId w:val="47"/>
  </w:num>
  <w:num w:numId="49" w16cid:durableId="465050500">
    <w:abstractNumId w:val="23"/>
  </w:num>
  <w:num w:numId="50" w16cid:durableId="226503732">
    <w:abstractNumId w:val="38"/>
  </w:num>
  <w:num w:numId="51" w16cid:durableId="776019293">
    <w:abstractNumId w:val="27"/>
  </w:num>
  <w:num w:numId="52" w16cid:durableId="110770226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086"/>
    <w:rsid w:val="00001205"/>
    <w:rsid w:val="000113A7"/>
    <w:rsid w:val="00014E52"/>
    <w:rsid w:val="000208DC"/>
    <w:rsid w:val="000222F3"/>
    <w:rsid w:val="00045BAF"/>
    <w:rsid w:val="00047064"/>
    <w:rsid w:val="00062ED2"/>
    <w:rsid w:val="000855EE"/>
    <w:rsid w:val="000966D4"/>
    <w:rsid w:val="000A11C5"/>
    <w:rsid w:val="000B3529"/>
    <w:rsid w:val="000B76D4"/>
    <w:rsid w:val="000E69D7"/>
    <w:rsid w:val="000F31B9"/>
    <w:rsid w:val="00115DFD"/>
    <w:rsid w:val="0012061A"/>
    <w:rsid w:val="00143CA9"/>
    <w:rsid w:val="0014471B"/>
    <w:rsid w:val="00145BE6"/>
    <w:rsid w:val="00150351"/>
    <w:rsid w:val="00153F41"/>
    <w:rsid w:val="001670BB"/>
    <w:rsid w:val="001763AF"/>
    <w:rsid w:val="001763EB"/>
    <w:rsid w:val="00176582"/>
    <w:rsid w:val="0017777D"/>
    <w:rsid w:val="00195676"/>
    <w:rsid w:val="001A58E8"/>
    <w:rsid w:val="001C311A"/>
    <w:rsid w:val="001D6F7B"/>
    <w:rsid w:val="001E30B2"/>
    <w:rsid w:val="001E58CF"/>
    <w:rsid w:val="001F1E84"/>
    <w:rsid w:val="001F6039"/>
    <w:rsid w:val="001F78FC"/>
    <w:rsid w:val="002073A1"/>
    <w:rsid w:val="00216243"/>
    <w:rsid w:val="00220685"/>
    <w:rsid w:val="00222913"/>
    <w:rsid w:val="00257C07"/>
    <w:rsid w:val="002612DC"/>
    <w:rsid w:val="00271ABB"/>
    <w:rsid w:val="00284434"/>
    <w:rsid w:val="00287AED"/>
    <w:rsid w:val="002A56AF"/>
    <w:rsid w:val="002A7579"/>
    <w:rsid w:val="002E10E3"/>
    <w:rsid w:val="002E1F99"/>
    <w:rsid w:val="002E2294"/>
    <w:rsid w:val="002E432D"/>
    <w:rsid w:val="002F77BC"/>
    <w:rsid w:val="002F7B07"/>
    <w:rsid w:val="00304E2C"/>
    <w:rsid w:val="003101D5"/>
    <w:rsid w:val="00344919"/>
    <w:rsid w:val="003450CD"/>
    <w:rsid w:val="003622E0"/>
    <w:rsid w:val="003642D6"/>
    <w:rsid w:val="00366FAB"/>
    <w:rsid w:val="003722C4"/>
    <w:rsid w:val="00377650"/>
    <w:rsid w:val="00387475"/>
    <w:rsid w:val="00391784"/>
    <w:rsid w:val="003C054B"/>
    <w:rsid w:val="003D7D3F"/>
    <w:rsid w:val="003E66EE"/>
    <w:rsid w:val="003F2F5E"/>
    <w:rsid w:val="003F78E5"/>
    <w:rsid w:val="00406EF3"/>
    <w:rsid w:val="004349D4"/>
    <w:rsid w:val="0043643E"/>
    <w:rsid w:val="0043695C"/>
    <w:rsid w:val="00441445"/>
    <w:rsid w:val="00442097"/>
    <w:rsid w:val="00454803"/>
    <w:rsid w:val="00476AB0"/>
    <w:rsid w:val="00483FFE"/>
    <w:rsid w:val="004851B4"/>
    <w:rsid w:val="00494353"/>
    <w:rsid w:val="004A2F93"/>
    <w:rsid w:val="004A661E"/>
    <w:rsid w:val="004F5245"/>
    <w:rsid w:val="004F52C8"/>
    <w:rsid w:val="00501116"/>
    <w:rsid w:val="00511147"/>
    <w:rsid w:val="005346A1"/>
    <w:rsid w:val="00544EC8"/>
    <w:rsid w:val="00545BF6"/>
    <w:rsid w:val="00552A6F"/>
    <w:rsid w:val="005605F2"/>
    <w:rsid w:val="00587A1D"/>
    <w:rsid w:val="005960CC"/>
    <w:rsid w:val="005B11D5"/>
    <w:rsid w:val="005B3616"/>
    <w:rsid w:val="005B4284"/>
    <w:rsid w:val="005B5378"/>
    <w:rsid w:val="005F2043"/>
    <w:rsid w:val="0060237D"/>
    <w:rsid w:val="00610F8C"/>
    <w:rsid w:val="0061210E"/>
    <w:rsid w:val="006235A1"/>
    <w:rsid w:val="00625AB8"/>
    <w:rsid w:val="006263F6"/>
    <w:rsid w:val="0063323A"/>
    <w:rsid w:val="00634461"/>
    <w:rsid w:val="00641B18"/>
    <w:rsid w:val="00672442"/>
    <w:rsid w:val="00692D4E"/>
    <w:rsid w:val="006B484B"/>
    <w:rsid w:val="006B49FC"/>
    <w:rsid w:val="006B667E"/>
    <w:rsid w:val="006C2FB1"/>
    <w:rsid w:val="006D30F1"/>
    <w:rsid w:val="006D34DB"/>
    <w:rsid w:val="006E33A4"/>
    <w:rsid w:val="006E5BB7"/>
    <w:rsid w:val="007013AE"/>
    <w:rsid w:val="00710684"/>
    <w:rsid w:val="00753D1B"/>
    <w:rsid w:val="00766AB2"/>
    <w:rsid w:val="00771A64"/>
    <w:rsid w:val="00772606"/>
    <w:rsid w:val="00781011"/>
    <w:rsid w:val="007833DD"/>
    <w:rsid w:val="00785D49"/>
    <w:rsid w:val="00790400"/>
    <w:rsid w:val="00793B4C"/>
    <w:rsid w:val="00797518"/>
    <w:rsid w:val="007A5DAA"/>
    <w:rsid w:val="007B48A4"/>
    <w:rsid w:val="007C4CF6"/>
    <w:rsid w:val="007D6F3F"/>
    <w:rsid w:val="007E2BFF"/>
    <w:rsid w:val="007E4CBC"/>
    <w:rsid w:val="008226F5"/>
    <w:rsid w:val="00831C84"/>
    <w:rsid w:val="00845961"/>
    <w:rsid w:val="00892434"/>
    <w:rsid w:val="0089344F"/>
    <w:rsid w:val="008C11D3"/>
    <w:rsid w:val="008D0BDE"/>
    <w:rsid w:val="008E1F3C"/>
    <w:rsid w:val="008E3F78"/>
    <w:rsid w:val="008E4CEC"/>
    <w:rsid w:val="00910CD3"/>
    <w:rsid w:val="009222F0"/>
    <w:rsid w:val="009350AD"/>
    <w:rsid w:val="009369C9"/>
    <w:rsid w:val="00937ABA"/>
    <w:rsid w:val="009561E3"/>
    <w:rsid w:val="00956C43"/>
    <w:rsid w:val="009776A8"/>
    <w:rsid w:val="00983DC2"/>
    <w:rsid w:val="009967CB"/>
    <w:rsid w:val="009A7199"/>
    <w:rsid w:val="009B0BDC"/>
    <w:rsid w:val="009B7557"/>
    <w:rsid w:val="009C13EE"/>
    <w:rsid w:val="009C4836"/>
    <w:rsid w:val="009D558A"/>
    <w:rsid w:val="009E1BCA"/>
    <w:rsid w:val="009F4A30"/>
    <w:rsid w:val="009F784C"/>
    <w:rsid w:val="00A00C1C"/>
    <w:rsid w:val="00A03633"/>
    <w:rsid w:val="00A21D52"/>
    <w:rsid w:val="00A40017"/>
    <w:rsid w:val="00A71D31"/>
    <w:rsid w:val="00A7571D"/>
    <w:rsid w:val="00A8018A"/>
    <w:rsid w:val="00A87856"/>
    <w:rsid w:val="00AB0B96"/>
    <w:rsid w:val="00AB3B5E"/>
    <w:rsid w:val="00AC3ACF"/>
    <w:rsid w:val="00AD6235"/>
    <w:rsid w:val="00AF701C"/>
    <w:rsid w:val="00B16BA0"/>
    <w:rsid w:val="00B3656C"/>
    <w:rsid w:val="00B36702"/>
    <w:rsid w:val="00B4093E"/>
    <w:rsid w:val="00B5011A"/>
    <w:rsid w:val="00B720F1"/>
    <w:rsid w:val="00B91A9C"/>
    <w:rsid w:val="00B93E85"/>
    <w:rsid w:val="00B947F9"/>
    <w:rsid w:val="00BB748C"/>
    <w:rsid w:val="00BE26A6"/>
    <w:rsid w:val="00BE4F44"/>
    <w:rsid w:val="00C07176"/>
    <w:rsid w:val="00C165B7"/>
    <w:rsid w:val="00C16A8C"/>
    <w:rsid w:val="00C17C14"/>
    <w:rsid w:val="00C266EF"/>
    <w:rsid w:val="00C30086"/>
    <w:rsid w:val="00C430B8"/>
    <w:rsid w:val="00C55A96"/>
    <w:rsid w:val="00C612E6"/>
    <w:rsid w:val="00C630AF"/>
    <w:rsid w:val="00C65072"/>
    <w:rsid w:val="00C804CF"/>
    <w:rsid w:val="00C835F0"/>
    <w:rsid w:val="00C91961"/>
    <w:rsid w:val="00CA154D"/>
    <w:rsid w:val="00CA3CAF"/>
    <w:rsid w:val="00CA52EE"/>
    <w:rsid w:val="00CB1137"/>
    <w:rsid w:val="00CB67DA"/>
    <w:rsid w:val="00CD437F"/>
    <w:rsid w:val="00CD6CB8"/>
    <w:rsid w:val="00CF3AE5"/>
    <w:rsid w:val="00CF6F82"/>
    <w:rsid w:val="00D00DFD"/>
    <w:rsid w:val="00D12974"/>
    <w:rsid w:val="00D13726"/>
    <w:rsid w:val="00D457EA"/>
    <w:rsid w:val="00D50167"/>
    <w:rsid w:val="00D664AE"/>
    <w:rsid w:val="00D70FFE"/>
    <w:rsid w:val="00D80A14"/>
    <w:rsid w:val="00D84362"/>
    <w:rsid w:val="00D87766"/>
    <w:rsid w:val="00D918A0"/>
    <w:rsid w:val="00DC16B5"/>
    <w:rsid w:val="00DD2B27"/>
    <w:rsid w:val="00DD4AFC"/>
    <w:rsid w:val="00DD6874"/>
    <w:rsid w:val="00E04AE1"/>
    <w:rsid w:val="00E25415"/>
    <w:rsid w:val="00E451B6"/>
    <w:rsid w:val="00E6134A"/>
    <w:rsid w:val="00E63416"/>
    <w:rsid w:val="00E70973"/>
    <w:rsid w:val="00E97AC7"/>
    <w:rsid w:val="00EA03C0"/>
    <w:rsid w:val="00EB274E"/>
    <w:rsid w:val="00EB5751"/>
    <w:rsid w:val="00EB66EC"/>
    <w:rsid w:val="00EF16AF"/>
    <w:rsid w:val="00EF6B6A"/>
    <w:rsid w:val="00F27628"/>
    <w:rsid w:val="00F41863"/>
    <w:rsid w:val="00F50AB0"/>
    <w:rsid w:val="00F557F8"/>
    <w:rsid w:val="00F82D9F"/>
    <w:rsid w:val="00FA0027"/>
    <w:rsid w:val="00FB6C4C"/>
    <w:rsid w:val="00FD292F"/>
    <w:rsid w:val="00FD7F82"/>
    <w:rsid w:val="00FF3FCF"/>
    <w:rsid w:val="00FF62D5"/>
    <w:rsid w:val="00FF69B1"/>
    <w:rsid w:val="00FF6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DA6D75"/>
  <w15:docId w15:val="{9A167A1D-50CA-40C4-80D6-CC00DA465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4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579"/>
    <w:pPr>
      <w:spacing w:after="0" w:line="240" w:lineRule="auto"/>
      <w:contextualSpacing/>
      <w:jc w:val="both"/>
    </w:p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263F6"/>
    <w:pPr>
      <w:keepNext/>
      <w:keepLines/>
      <w:jc w:val="left"/>
      <w:outlineLvl w:val="0"/>
    </w:pPr>
    <w:rPr>
      <w:rFonts w:eastAsiaTheme="majorEastAsia" w:cstheme="majorBidi"/>
      <w:color w:val="4F81BD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6263F6"/>
    <w:pPr>
      <w:keepNext/>
      <w:keepLines/>
      <w:jc w:val="left"/>
      <w:outlineLvl w:val="1"/>
    </w:pPr>
    <w:rPr>
      <w:rFonts w:eastAsiaTheme="majorEastAsia" w:cstheme="majorBidi"/>
      <w:color w:val="4F81BD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6263F6"/>
    <w:pPr>
      <w:keepNext/>
      <w:keepLines/>
      <w:jc w:val="left"/>
      <w:outlineLvl w:val="2"/>
    </w:pPr>
    <w:rPr>
      <w:rFonts w:eastAsiaTheme="majorEastAsia" w:cstheme="majorBidi"/>
      <w:color w:val="4F81BD"/>
      <w:szCs w:val="24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6263F6"/>
    <w:pPr>
      <w:keepNext/>
      <w:keepLines/>
      <w:jc w:val="left"/>
      <w:outlineLvl w:val="3"/>
    </w:pPr>
    <w:rPr>
      <w:rFonts w:eastAsiaTheme="majorEastAsia" w:cstheme="majorBidi"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85D49"/>
    <w:pPr>
      <w:keepNext/>
      <w:keepLines/>
      <w:spacing w:before="40"/>
      <w:ind w:left="1008" w:hanging="1008"/>
      <w:contextualSpacing w:val="0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:szCs w:val="24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785D49"/>
    <w:pPr>
      <w:keepNext/>
      <w:keepLines/>
      <w:spacing w:before="40"/>
      <w:ind w:left="1152" w:hanging="1152"/>
      <w:contextualSpacing w:val="0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Cs w:val="24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785D49"/>
    <w:pPr>
      <w:keepNext/>
      <w:keepLines/>
      <w:spacing w:before="40"/>
      <w:ind w:left="1296" w:hanging="1296"/>
      <w:contextualSpacing w:val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Cs w:val="24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785D49"/>
    <w:pPr>
      <w:keepNext/>
      <w:keepLines/>
      <w:spacing w:before="40"/>
      <w:ind w:left="1440" w:hanging="1440"/>
      <w:contextualSpacing w:val="0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785D49"/>
    <w:pPr>
      <w:keepNext/>
      <w:keepLines/>
      <w:spacing w:before="40"/>
      <w:ind w:left="1584" w:hanging="1584"/>
      <w:contextualSpacing w:val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4"/>
    </w:rPr>
  </w:style>
  <w:style w:type="paragraph" w:styleId="Titolo">
    <w:name w:val="Title"/>
    <w:basedOn w:val="Normale"/>
    <w:next w:val="Sottotitolo"/>
    <w:link w:val="TitoloCarattere"/>
    <w:autoRedefine/>
    <w:uiPriority w:val="10"/>
    <w:qFormat/>
    <w:rsid w:val="006263F6"/>
    <w:pPr>
      <w:jc w:val="center"/>
    </w:pPr>
    <w:rPr>
      <w:rFonts w:eastAsiaTheme="majorEastAsia" w:cstheme="majorBidi"/>
      <w:b/>
      <w:smallCaps/>
      <w:color w:val="4F81BD"/>
      <w:spacing w:val="-10"/>
      <w:kern w:val="48"/>
      <w:sz w:val="4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63F6"/>
    <w:rPr>
      <w:rFonts w:ascii="Calibri" w:eastAsiaTheme="majorEastAsia" w:hAnsi="Calibri" w:cstheme="majorBidi"/>
      <w:b/>
      <w:smallCaps/>
      <w:color w:val="4F81BD"/>
      <w:spacing w:val="-10"/>
      <w:kern w:val="48"/>
      <w:sz w:val="48"/>
      <w:szCs w:val="56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6263F6"/>
    <w:pPr>
      <w:numPr>
        <w:ilvl w:val="1"/>
      </w:numPr>
      <w:jc w:val="center"/>
    </w:pPr>
    <w:rPr>
      <w:rFonts w:eastAsiaTheme="minorEastAsia"/>
      <w:b/>
      <w:color w:val="4F81BD"/>
      <w:kern w:val="36"/>
      <w:sz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63F6"/>
    <w:rPr>
      <w:rFonts w:ascii="Calibri" w:eastAsiaTheme="minorEastAsia" w:hAnsi="Calibri"/>
      <w:b/>
      <w:color w:val="4F81BD"/>
      <w:kern w:val="36"/>
      <w:sz w:val="3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263F6"/>
    <w:rPr>
      <w:rFonts w:ascii="Calibri" w:eastAsiaTheme="majorEastAsia" w:hAnsi="Calibri" w:cstheme="majorBidi"/>
      <w:iCs/>
      <w:color w:val="4F81BD"/>
      <w:kern w:val="24"/>
      <w:sz w:val="24"/>
    </w:rPr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6263F6"/>
    <w:rPr>
      <w:i/>
      <w:iCs/>
      <w:color w:val="4F81BD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63F6"/>
    <w:rPr>
      <w:rFonts w:ascii="Calibri" w:hAnsi="Calibri"/>
      <w:i/>
      <w:iCs/>
      <w:color w:val="4F81BD"/>
      <w:kern w:val="24"/>
      <w:sz w:val="24"/>
    </w:rPr>
  </w:style>
  <w:style w:type="character" w:styleId="Riferimentointenso">
    <w:name w:val="Intense Reference"/>
    <w:basedOn w:val="Carpredefinitoparagrafo"/>
    <w:uiPriority w:val="32"/>
    <w:qFormat/>
    <w:rsid w:val="006263F6"/>
    <w:rPr>
      <w:b/>
      <w:bCs/>
      <w:caps w:val="0"/>
      <w:smallCaps/>
      <w:color w:val="4472C4" w:themeColor="accent1"/>
      <w:spacing w:val="0"/>
    </w:rPr>
  </w:style>
  <w:style w:type="paragraph" w:styleId="Intestazione">
    <w:name w:val="header"/>
    <w:basedOn w:val="Normale"/>
    <w:link w:val="Intestazione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3F6"/>
    <w:rPr>
      <w:rFonts w:ascii="Calibri" w:hAnsi="Calibri"/>
      <w:kern w:val="24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3F6"/>
    <w:rPr>
      <w:rFonts w:ascii="Calibri" w:hAnsi="Calibri"/>
      <w:kern w:val="24"/>
      <w:sz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85D49"/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rsid w:val="00785D49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rsid w:val="00785D49"/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rsid w:val="00785D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785D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5D49"/>
    <w:pPr>
      <w:contextualSpacing w:val="0"/>
    </w:pPr>
    <w:rPr>
      <w:rFonts w:ascii="Tahoma" w:eastAsia="Cambria" w:hAnsi="Tahoma" w:cs="Tahoma"/>
      <w:kern w:val="0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5D49"/>
    <w:rPr>
      <w:rFonts w:ascii="Tahoma" w:eastAsia="Cambri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85D49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785D49"/>
    <w:pPr>
      <w:spacing w:after="0" w:line="240" w:lineRule="auto"/>
    </w:pPr>
    <w:rPr>
      <w:rFonts w:eastAsia="SimSun" w:cs="Times New Roman"/>
      <w:lang w:eastAsia="it-IT"/>
    </w:rPr>
  </w:style>
  <w:style w:type="paragraph" w:styleId="Paragrafoelenco">
    <w:name w:val="List Paragraph"/>
    <w:aliases w:val="Normal bullet 2,elenco puntato,Paragrafo elenco 2,List Paragraph1,Stile 4F,Bullet List,FooterText,numbered,Paragraphe de liste1,Bulletr List Paragraph,列出段落,列出段落1,List Paragraph21,Listeafsnit1,Parágrafo da Lista1,Párrafo de lista1,リスト段落1"/>
    <w:basedOn w:val="Normale"/>
    <w:link w:val="ParagrafoelencoCarattere"/>
    <w:uiPriority w:val="34"/>
    <w:qFormat/>
    <w:rsid w:val="00785D49"/>
    <w:pPr>
      <w:ind w:left="720"/>
    </w:pPr>
    <w:rPr>
      <w:rFonts w:asciiTheme="minorHAnsi" w:eastAsia="Cambria" w:hAnsiTheme="minorHAnsi" w:cs="Times New Roman"/>
      <w:kern w:val="0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785D49"/>
    <w:pPr>
      <w:keepNext/>
      <w:contextualSpacing w:val="0"/>
      <w:jc w:val="center"/>
    </w:pPr>
    <w:rPr>
      <w:rFonts w:asciiTheme="minorHAnsi" w:eastAsia="Cambria" w:hAnsiTheme="minorHAnsi" w:cs="Times New Roman"/>
      <w:i/>
      <w:iCs/>
      <w:color w:val="44546A" w:themeColor="text2"/>
      <w:kern w:val="0"/>
      <w:sz w:val="18"/>
      <w:szCs w:val="18"/>
    </w:rPr>
  </w:style>
  <w:style w:type="paragraph" w:styleId="Corpotesto">
    <w:name w:val="Body Text"/>
    <w:basedOn w:val="Normale"/>
    <w:link w:val="CorpotestoCarattere"/>
    <w:unhideWhenUsed/>
    <w:rsid w:val="00785D49"/>
    <w:pPr>
      <w:contextualSpacing w:val="0"/>
    </w:pPr>
    <w:rPr>
      <w:rFonts w:ascii="Arial Narrow" w:eastAsia="Calibri" w:hAnsi="Arial Narrow" w:cs="Times New Roman"/>
      <w:kern w:val="0"/>
    </w:rPr>
  </w:style>
  <w:style w:type="character" w:customStyle="1" w:styleId="CorpotestoCarattere">
    <w:name w:val="Corpo testo Carattere"/>
    <w:basedOn w:val="Carpredefinitoparagrafo"/>
    <w:link w:val="Corpotesto"/>
    <w:rsid w:val="00785D49"/>
    <w:rPr>
      <w:rFonts w:ascii="Arial Narrow" w:eastAsia="Calibri" w:hAnsi="Arial Narrow" w:cs="Times New Roman"/>
    </w:rPr>
  </w:style>
  <w:style w:type="paragraph" w:customStyle="1" w:styleId="Frecciagrigia">
    <w:name w:val="Freccia grigia"/>
    <w:basedOn w:val="Normale"/>
    <w:qFormat/>
    <w:rsid w:val="00785D49"/>
    <w:pPr>
      <w:numPr>
        <w:numId w:val="2"/>
      </w:numPr>
      <w:shd w:val="clear" w:color="auto" w:fill="FFFFFF"/>
      <w:ind w:left="1134" w:right="851" w:hanging="283"/>
      <w:contextualSpacing w:val="0"/>
    </w:pPr>
    <w:rPr>
      <w:rFonts w:ascii="Arial Narrow" w:eastAsia="Times New Roman" w:hAnsi="Arial Narrow" w:cs="Arial"/>
      <w:kern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85D49"/>
    <w:pPr>
      <w:spacing w:before="480" w:line="276" w:lineRule="auto"/>
      <w:contextualSpacing w:val="0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785D49"/>
    <w:pPr>
      <w:spacing w:after="100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785D49"/>
    <w:pPr>
      <w:spacing w:after="100"/>
      <w:ind w:left="220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paragraph" w:styleId="Sommario3">
    <w:name w:val="toc 3"/>
    <w:basedOn w:val="Normale"/>
    <w:next w:val="Normale"/>
    <w:autoRedefine/>
    <w:uiPriority w:val="39"/>
    <w:unhideWhenUsed/>
    <w:rsid w:val="00785D49"/>
    <w:pPr>
      <w:tabs>
        <w:tab w:val="left" w:pos="1320"/>
        <w:tab w:val="right" w:leader="dot" w:pos="8431"/>
      </w:tabs>
      <w:ind w:left="442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character" w:styleId="Numeropagina">
    <w:name w:val="page number"/>
    <w:basedOn w:val="Carpredefinitoparagrafo"/>
    <w:uiPriority w:val="99"/>
    <w:unhideWhenUsed/>
    <w:rsid w:val="00785D49"/>
  </w:style>
  <w:style w:type="paragraph" w:customStyle="1" w:styleId="Testo">
    <w:name w:val="Testo"/>
    <w:basedOn w:val="Normale"/>
    <w:link w:val="TestoCarattere"/>
    <w:qFormat/>
    <w:rsid w:val="00785D49"/>
    <w:pPr>
      <w:shd w:val="clear" w:color="auto" w:fill="FFFFFF"/>
      <w:ind w:left="567" w:right="851"/>
      <w:contextualSpacing w:val="0"/>
    </w:pPr>
    <w:rPr>
      <w:rFonts w:ascii="Arial Narrow" w:eastAsia="Times New Roman" w:hAnsi="Arial Narrow" w:cs="Arial"/>
      <w:kern w:val="0"/>
    </w:rPr>
  </w:style>
  <w:style w:type="character" w:customStyle="1" w:styleId="TestoCarattere">
    <w:name w:val="Testo Carattere"/>
    <w:link w:val="Testo"/>
    <w:rsid w:val="00785D49"/>
    <w:rPr>
      <w:rFonts w:ascii="Arial Narrow" w:eastAsia="Times New Roman" w:hAnsi="Arial Narrow" w:cs="Arial"/>
      <w:shd w:val="clear" w:color="auto" w:fill="FFFFFF"/>
    </w:rPr>
  </w:style>
  <w:style w:type="paragraph" w:customStyle="1" w:styleId="Qgrigio">
    <w:name w:val="Q grigio"/>
    <w:basedOn w:val="Testo"/>
    <w:link w:val="QgrigioCarattere"/>
    <w:qFormat/>
    <w:rsid w:val="00785D49"/>
    <w:pPr>
      <w:numPr>
        <w:numId w:val="3"/>
      </w:numPr>
      <w:ind w:left="851" w:hanging="284"/>
    </w:pPr>
  </w:style>
  <w:style w:type="character" w:customStyle="1" w:styleId="QgrigioCarattere">
    <w:name w:val="Q grigio Carattere"/>
    <w:link w:val="Qgrigio"/>
    <w:rsid w:val="00785D49"/>
    <w:rPr>
      <w:rFonts w:ascii="Arial Narrow" w:eastAsia="Times New Roman" w:hAnsi="Arial Narrow" w:cs="Arial"/>
      <w:shd w:val="clear" w:color="auto" w:fill="FFFFFF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785D49"/>
    <w:pPr>
      <w:contextualSpacing w:val="0"/>
    </w:pPr>
    <w:rPr>
      <w:rFonts w:asciiTheme="minorHAnsi" w:hAnsiTheme="minorHAnsi" w:cs="Times New Roman"/>
      <w:kern w:val="0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85D49"/>
    <w:rPr>
      <w:rFonts w:cs="Times New Roman"/>
      <w:sz w:val="16"/>
      <w:szCs w:val="20"/>
    </w:rPr>
  </w:style>
  <w:style w:type="table" w:styleId="Sfondomedio1-Colore5">
    <w:name w:val="Medium Shading 1 Accent 5"/>
    <w:basedOn w:val="Tabellanormale"/>
    <w:uiPriority w:val="63"/>
    <w:rsid w:val="00785D4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ellaelenco4-colore11">
    <w:name w:val="Tabella elenco 4 - colore 11"/>
    <w:basedOn w:val="Tabellanormale"/>
    <w:uiPriority w:val="4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785D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laelenco4-colore12">
    <w:name w:val="Tabella elenco 4 - colore 12"/>
    <w:basedOn w:val="Tabellanormale"/>
    <w:next w:val="Tabellaelenco4-colore11"/>
    <w:uiPriority w:val="49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laelenco4-colore13">
    <w:name w:val="Tabella elenco 4 - colore 13"/>
    <w:basedOn w:val="Tabellanormale"/>
    <w:uiPriority w:val="4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Sfondomedio1-Colore51">
    <w:name w:val="Sfondo medio 1 - Colore 51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2">
    <w:name w:val="Sfondo medio 1 - Colore 52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3">
    <w:name w:val="Sfondo medio 1 - Colore 53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4">
    <w:name w:val="Sfondo medio 1 - Colore 54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Rimandonotaapidipagina">
    <w:name w:val="footnote reference"/>
    <w:basedOn w:val="Carpredefinitoparagrafo"/>
    <w:uiPriority w:val="99"/>
    <w:unhideWhenUsed/>
    <w:rsid w:val="00785D49"/>
    <w:rPr>
      <w:vertAlign w:val="superscript"/>
    </w:rPr>
  </w:style>
  <w:style w:type="paragraph" w:styleId="Indicedellefigure">
    <w:name w:val="table of figures"/>
    <w:basedOn w:val="Normale"/>
    <w:next w:val="Normale"/>
    <w:uiPriority w:val="99"/>
    <w:unhideWhenUsed/>
    <w:rsid w:val="00785D49"/>
    <w:pPr>
      <w:contextualSpacing w:val="0"/>
    </w:pPr>
    <w:rPr>
      <w:rFonts w:asciiTheme="minorHAnsi" w:eastAsia="Cambria" w:hAnsiTheme="minorHAnsi" w:cs="Times New Roman"/>
      <w:kern w:val="0"/>
      <w:szCs w:val="24"/>
    </w:rPr>
  </w:style>
  <w:style w:type="character" w:customStyle="1" w:styleId="apple-converted-space">
    <w:name w:val="apple-converted-space"/>
    <w:basedOn w:val="Carpredefinitoparagrafo"/>
    <w:rsid w:val="00785D49"/>
  </w:style>
  <w:style w:type="character" w:styleId="Enfasigrassetto">
    <w:name w:val="Strong"/>
    <w:basedOn w:val="Carpredefinitoparagrafo"/>
    <w:uiPriority w:val="22"/>
    <w:qFormat/>
    <w:rsid w:val="00785D49"/>
    <w:rPr>
      <w:b/>
      <w:bCs/>
    </w:rPr>
  </w:style>
  <w:style w:type="character" w:styleId="Enfasicorsivo">
    <w:name w:val="Emphasis"/>
    <w:basedOn w:val="Carpredefinitoparagrafo"/>
    <w:uiPriority w:val="20"/>
    <w:qFormat/>
    <w:rsid w:val="00785D49"/>
    <w:rPr>
      <w:i/>
      <w:iCs/>
    </w:rPr>
  </w:style>
  <w:style w:type="character" w:customStyle="1" w:styleId="ParagrafoelencoCarattere">
    <w:name w:val="Paragrafo elenco Carattere"/>
    <w:aliases w:val="Normal bullet 2 Carattere,elenco puntato Carattere,Paragrafo elenco 2 Carattere,List Paragraph1 Carattere,Stile 4F Carattere,Bullet List Carattere,FooterText Carattere,numbered Carattere,Paragraphe de liste1 Carattere"/>
    <w:link w:val="Paragrafoelenco"/>
    <w:uiPriority w:val="34"/>
    <w:qFormat/>
    <w:locked/>
    <w:rsid w:val="00785D49"/>
    <w:rPr>
      <w:rFonts w:eastAsia="Cambria" w:cs="Times New Roman"/>
      <w:szCs w:val="24"/>
    </w:rPr>
  </w:style>
  <w:style w:type="paragraph" w:customStyle="1" w:styleId="WW-Standard">
    <w:name w:val="WW-Standard"/>
    <w:rsid w:val="00785D49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customStyle="1" w:styleId="Default">
    <w:name w:val="Default"/>
    <w:rsid w:val="00785D49"/>
    <w:pPr>
      <w:autoSpaceDE w:val="0"/>
      <w:autoSpaceDN w:val="0"/>
      <w:adjustRightInd w:val="0"/>
      <w:spacing w:after="0" w:line="240" w:lineRule="auto"/>
    </w:pPr>
    <w:rPr>
      <w:rFonts w:eastAsia="Cambria" w:cs="Calibri"/>
      <w:color w:val="000000"/>
      <w:sz w:val="24"/>
      <w:szCs w:val="24"/>
      <w:lang w:eastAsia="it-IT"/>
    </w:rPr>
  </w:style>
  <w:style w:type="table" w:customStyle="1" w:styleId="Tabellasemplice-21">
    <w:name w:val="Tabella semplice - 21"/>
    <w:basedOn w:val="Tabellanormale"/>
    <w:uiPriority w:val="42"/>
    <w:rsid w:val="00785D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essuno">
    <w:name w:val="Nessuno"/>
    <w:rsid w:val="007B48A4"/>
  </w:style>
  <w:style w:type="character" w:customStyle="1" w:styleId="NessunoA">
    <w:name w:val="Nessuno A"/>
    <w:rsid w:val="007B48A4"/>
    <w:rPr>
      <w:lang w:val="it-IT"/>
    </w:rPr>
  </w:style>
  <w:style w:type="paragraph" w:styleId="NormaleWeb">
    <w:name w:val="Normal (Web)"/>
    <w:basedOn w:val="Normale"/>
    <w:uiPriority w:val="99"/>
    <w:unhideWhenUsed/>
    <w:rsid w:val="007B48A4"/>
    <w:pPr>
      <w:spacing w:before="100" w:beforeAutospacing="1" w:after="100" w:afterAutospacing="1"/>
      <w:contextualSpacing w:val="0"/>
      <w:jc w:val="left"/>
    </w:pPr>
    <w:rPr>
      <w:rFonts w:ascii="Times New Roman" w:eastAsiaTheme="minorEastAsia" w:hAnsi="Times New Roman" w:cs="Times New Roman"/>
      <w:kern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97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Ferrigno\AppData\Local\Microsoft\Windows\Temporary%20Internet%20Files\Content.Outlook\RPKUI416\Carta_Intestata_IFEL_Campan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f4cf98-bacb-43a2-a8b4-05d26df2f2a1" xsi:nil="true"/>
    <lcf76f155ced4ddcb4097134ff3c332f xmlns="2b289edb-2db3-452d-9f87-3e28b26f7fd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5BD50E68EE2147BB1D68D6581521AA" ma:contentTypeVersion="13" ma:contentTypeDescription="Creare un nuovo documento." ma:contentTypeScope="" ma:versionID="9b7344590351968ead349934555d0320">
  <xsd:schema xmlns:xsd="http://www.w3.org/2001/XMLSchema" xmlns:xs="http://www.w3.org/2001/XMLSchema" xmlns:p="http://schemas.microsoft.com/office/2006/metadata/properties" xmlns:ns2="2b289edb-2db3-452d-9f87-3e28b26f7fdf" xmlns:ns3="8ff4cf98-bacb-43a2-a8b4-05d26df2f2a1" targetNamespace="http://schemas.microsoft.com/office/2006/metadata/properties" ma:root="true" ma:fieldsID="358cc63bd1332a6637f58c7e0734183f" ns2:_="" ns3:_="">
    <xsd:import namespace="2b289edb-2db3-452d-9f87-3e28b26f7fdf"/>
    <xsd:import namespace="8ff4cf98-bacb-43a2-a8b4-05d26df2f2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89edb-2db3-452d-9f87-3e28b26f7f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0f55901d-6aa1-47ab-be00-cab8f45691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4cf98-bacb-43a2-a8b4-05d26df2f2a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bd4c3d7-dd42-4d0e-b4c0-a1e87d709ae2}" ma:internalName="TaxCatchAll" ma:showField="CatchAllData" ma:web="8ff4cf98-bacb-43a2-a8b4-05d26df2f2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1B199E-64AC-40C4-B461-058EBE636644}">
  <ds:schemaRefs>
    <ds:schemaRef ds:uri="http://schemas.microsoft.com/office/2006/metadata/properties"/>
    <ds:schemaRef ds:uri="http://schemas.microsoft.com/office/infopath/2007/PartnerControls"/>
    <ds:schemaRef ds:uri="8ff4cf98-bacb-43a2-a8b4-05d26df2f2a1"/>
    <ds:schemaRef ds:uri="2b289edb-2db3-452d-9f87-3e28b26f7fdf"/>
  </ds:schemaRefs>
</ds:datastoreItem>
</file>

<file path=customXml/itemProps2.xml><?xml version="1.0" encoding="utf-8"?>
<ds:datastoreItem xmlns:ds="http://schemas.openxmlformats.org/officeDocument/2006/customXml" ds:itemID="{0ED71ACF-C10B-4CA8-B08D-1E350AAF16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64CE6F-2EAA-4347-88F4-5E5D3891F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289edb-2db3-452d-9f87-3e28b26f7fdf"/>
    <ds:schemaRef ds:uri="8ff4cf98-bacb-43a2-a8b4-05d26df2f2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687F0D-D359-4F6A-A95F-F475AE560C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Carta_Intestata_IFEL_Campania.dotx</Template>
  <TotalTime>65</TotalTime>
  <Pages>2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Ferrigno</dc:creator>
  <cp:lastModifiedBy>Gentile Fortuna</cp:lastModifiedBy>
  <cp:revision>7</cp:revision>
  <cp:lastPrinted>2025-01-27T10:46:00Z</cp:lastPrinted>
  <dcterms:created xsi:type="dcterms:W3CDTF">2026-04-27T17:29:00Z</dcterms:created>
  <dcterms:modified xsi:type="dcterms:W3CDTF">2026-04-27T19:18:00Z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0x010100205BD50E68EE2147BB1D68D6581521AA</vt:lpwstr>
  </property>
</Properties>
</file>